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653F" w:rsidRPr="0037610C" w:rsidRDefault="00B8653F" w:rsidP="001E759F">
      <w:pPr>
        <w:pStyle w:val="Heading3"/>
        <w:shd w:val="clear" w:color="auto" w:fill="FFE4CA"/>
        <w:spacing w:before="0" w:line="240" w:lineRule="auto"/>
        <w:ind w:firstLine="357"/>
        <w:jc w:val="center"/>
        <w:rPr>
          <w:rFonts w:ascii="Times New Roman" w:hAnsi="Times New Roman" w:cs="Times New Roman"/>
          <w:b w:val="0"/>
          <w:bCs w:val="0"/>
          <w:color w:val="auto"/>
        </w:rPr>
      </w:pPr>
    </w:p>
    <w:p w:rsidR="00B8653F" w:rsidRPr="0037610C" w:rsidRDefault="00B8653F" w:rsidP="001E759F">
      <w:pPr>
        <w:pStyle w:val="Heading3"/>
        <w:shd w:val="clear" w:color="auto" w:fill="FFE4CA"/>
        <w:spacing w:before="0" w:line="240" w:lineRule="auto"/>
        <w:ind w:firstLine="357"/>
        <w:jc w:val="center"/>
        <w:rPr>
          <w:rFonts w:ascii="Times New Roman" w:hAnsi="Times New Roman" w:cs="Times New Roman"/>
          <w:b w:val="0"/>
          <w:bCs w:val="0"/>
          <w:color w:val="auto"/>
        </w:rPr>
      </w:pPr>
    </w:p>
    <w:p w:rsidR="00B8653F" w:rsidRPr="0037610C" w:rsidRDefault="00B8653F" w:rsidP="001E759F">
      <w:pPr>
        <w:pStyle w:val="Heading3"/>
        <w:shd w:val="clear" w:color="auto" w:fill="FFE4CA"/>
        <w:spacing w:before="0" w:line="240" w:lineRule="auto"/>
        <w:ind w:firstLine="357"/>
        <w:jc w:val="center"/>
        <w:rPr>
          <w:rFonts w:ascii="Times New Roman" w:hAnsi="Times New Roman" w:cs="Times New Roman"/>
          <w:b w:val="0"/>
          <w:bCs w:val="0"/>
          <w:color w:val="auto"/>
        </w:rPr>
      </w:pPr>
    </w:p>
    <w:p w:rsidR="00B8653F" w:rsidRPr="0037610C" w:rsidRDefault="00B8653F" w:rsidP="001E759F">
      <w:pPr>
        <w:pStyle w:val="Heading3"/>
        <w:shd w:val="clear" w:color="auto" w:fill="FFE4CA"/>
        <w:spacing w:before="0" w:line="240" w:lineRule="auto"/>
        <w:ind w:firstLine="357"/>
        <w:jc w:val="center"/>
        <w:rPr>
          <w:rFonts w:ascii="Times New Roman" w:hAnsi="Times New Roman" w:cs="Times New Roman"/>
          <w:b w:val="0"/>
          <w:bCs w:val="0"/>
          <w:color w:val="auto"/>
        </w:rPr>
      </w:pPr>
    </w:p>
    <w:p w:rsidR="00B8653F" w:rsidRDefault="00B8653F" w:rsidP="001E759F">
      <w:pPr>
        <w:pStyle w:val="Heading3"/>
        <w:shd w:val="clear" w:color="auto" w:fill="FFE4CA"/>
        <w:spacing w:before="0" w:line="240" w:lineRule="auto"/>
        <w:ind w:firstLine="357"/>
        <w:jc w:val="center"/>
        <w:rPr>
          <w:rFonts w:ascii="Times New Roman" w:hAnsi="Times New Roman" w:cs="Times New Roman"/>
          <w:b w:val="0"/>
          <w:bCs w:val="0"/>
          <w:color w:val="auto"/>
        </w:rPr>
      </w:pPr>
    </w:p>
    <w:p w:rsidR="00B8653F" w:rsidRDefault="00B8653F" w:rsidP="008F69A3">
      <w:pPr>
        <w:rPr>
          <w:rFonts w:cs="Times New Roman"/>
        </w:rPr>
      </w:pPr>
    </w:p>
    <w:p w:rsidR="00B8653F" w:rsidRPr="008F69A3" w:rsidRDefault="00B8653F" w:rsidP="008F69A3">
      <w:pPr>
        <w:rPr>
          <w:rFonts w:cs="Times New Roman"/>
        </w:rPr>
      </w:pPr>
    </w:p>
    <w:p w:rsidR="00B8653F" w:rsidRPr="0037610C" w:rsidRDefault="00B8653F" w:rsidP="001E759F">
      <w:pPr>
        <w:pStyle w:val="Heading3"/>
        <w:shd w:val="clear" w:color="auto" w:fill="FFE4CA"/>
        <w:spacing w:before="0" w:line="240" w:lineRule="auto"/>
        <w:ind w:firstLine="357"/>
        <w:jc w:val="center"/>
        <w:rPr>
          <w:rFonts w:ascii="Times New Roman" w:hAnsi="Times New Roman" w:cs="Times New Roman"/>
          <w:b w:val="0"/>
          <w:bCs w:val="0"/>
          <w:color w:val="auto"/>
        </w:rPr>
      </w:pPr>
    </w:p>
    <w:p w:rsidR="00B8653F" w:rsidRPr="0037610C" w:rsidRDefault="00B8653F" w:rsidP="001E759F">
      <w:pPr>
        <w:pStyle w:val="Heading3"/>
        <w:shd w:val="clear" w:color="auto" w:fill="FFE4CA"/>
        <w:spacing w:before="0" w:line="240" w:lineRule="auto"/>
        <w:ind w:firstLine="357"/>
        <w:jc w:val="center"/>
        <w:rPr>
          <w:rFonts w:ascii="Times New Roman" w:hAnsi="Times New Roman" w:cs="Times New Roman"/>
          <w:b w:val="0"/>
          <w:bCs w:val="0"/>
          <w:color w:val="auto"/>
        </w:rPr>
      </w:pPr>
    </w:p>
    <w:p w:rsidR="00B8653F" w:rsidRPr="0037610C" w:rsidRDefault="00B8653F" w:rsidP="001E759F">
      <w:pPr>
        <w:shd w:val="clear" w:color="auto" w:fill="FFE4CA"/>
        <w:jc w:val="center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shd w:val="clear" w:color="auto" w:fill="FFE4CA"/>
        <w:ind w:firstLine="0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7610C">
        <w:rPr>
          <w:rFonts w:ascii="Times New Roman" w:hAnsi="Times New Roman" w:cs="Times New Roman"/>
          <w:b/>
          <w:bCs/>
          <w:sz w:val="28"/>
          <w:szCs w:val="28"/>
        </w:rPr>
        <w:t>A pedagógus szakképzettséggel rendelkező nevelő és oktató munkát közvetlenül segítő munkakörben foglalkoztatottakra vonatkozó h</w:t>
      </w:r>
      <w:r>
        <w:rPr>
          <w:rFonts w:ascii="Times New Roman" w:hAnsi="Times New Roman" w:cs="Times New Roman"/>
          <w:b/>
          <w:bCs/>
          <w:sz w:val="28"/>
          <w:szCs w:val="28"/>
        </w:rPr>
        <w:t>elyi értékelési szabályzat</w:t>
      </w:r>
    </w:p>
    <w:p w:rsidR="00B8653F" w:rsidRPr="0037610C" w:rsidRDefault="00B8653F" w:rsidP="001E759F">
      <w:pPr>
        <w:shd w:val="clear" w:color="auto" w:fill="FFE4CA"/>
        <w:rPr>
          <w:rFonts w:ascii="Times New Roman" w:hAnsi="Times New Roman" w:cs="Times New Roman"/>
        </w:rPr>
      </w:pPr>
    </w:p>
    <w:p w:rsidR="00B8653F" w:rsidRPr="0037610C" w:rsidRDefault="00B8653F" w:rsidP="008F69A3">
      <w:pPr>
        <w:shd w:val="clear" w:color="auto" w:fill="FFE4CA"/>
        <w:ind w:firstLine="0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shd w:val="clear" w:color="auto" w:fill="FFE4CA"/>
        <w:jc w:val="center"/>
        <w:rPr>
          <w:rFonts w:ascii="Times New Roman" w:hAnsi="Times New Roman" w:cs="Times New Roman"/>
        </w:rPr>
      </w:pPr>
      <w:r w:rsidRPr="00C454DA">
        <w:rPr>
          <w:rFonts w:cs="Times New Roman"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3.75pt;height:179.25pt" filled="t">
            <v:fill color2="black"/>
            <v:imagedata r:id="rId7" o:title=""/>
          </v:shape>
        </w:pict>
      </w:r>
    </w:p>
    <w:p w:rsidR="00B8653F" w:rsidRPr="0037610C" w:rsidRDefault="00B8653F" w:rsidP="001E759F">
      <w:pPr>
        <w:shd w:val="clear" w:color="auto" w:fill="FFE4CA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shd w:val="clear" w:color="auto" w:fill="FFE4CA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shd w:val="clear" w:color="auto" w:fill="FFE4CA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shd w:val="clear" w:color="auto" w:fill="FFE4CA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shd w:val="clear" w:color="auto" w:fill="FFE4CA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shd w:val="clear" w:color="auto" w:fill="FFE4CA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shd w:val="clear" w:color="auto" w:fill="FFE4CA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shd w:val="clear" w:color="auto" w:fill="FFE4CA"/>
        <w:tabs>
          <w:tab w:val="left" w:pos="4440"/>
        </w:tabs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ab/>
      </w:r>
    </w:p>
    <w:p w:rsidR="00B8653F" w:rsidRPr="0037610C" w:rsidRDefault="00B8653F" w:rsidP="001E759F">
      <w:pPr>
        <w:shd w:val="clear" w:color="auto" w:fill="FFE4CA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shd w:val="clear" w:color="auto" w:fill="FFE4CA"/>
        <w:jc w:val="center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Tartalomjegyzék</w:t>
      </w:r>
    </w:p>
    <w:p w:rsidR="00B8653F" w:rsidRDefault="00B8653F">
      <w:pPr>
        <w:pStyle w:val="TOC1"/>
        <w:rPr>
          <w:rFonts w:cs="Times New Roman"/>
          <w:noProof/>
        </w:rPr>
      </w:pPr>
      <w:r w:rsidRPr="0037610C">
        <w:rPr>
          <w:rFonts w:ascii="Times New Roman" w:hAnsi="Times New Roman" w:cs="Times New Roman"/>
        </w:rPr>
        <w:fldChar w:fldCharType="begin"/>
      </w:r>
      <w:r w:rsidRPr="0037610C">
        <w:rPr>
          <w:rFonts w:ascii="Times New Roman" w:hAnsi="Times New Roman" w:cs="Times New Roman"/>
        </w:rPr>
        <w:instrText xml:space="preserve"> TOC \o "1-3" \h \z \u </w:instrText>
      </w:r>
      <w:r w:rsidRPr="0037610C">
        <w:rPr>
          <w:rFonts w:ascii="Times New Roman" w:hAnsi="Times New Roman" w:cs="Times New Roman"/>
        </w:rPr>
        <w:fldChar w:fldCharType="separate"/>
      </w:r>
      <w:hyperlink w:anchor="_Toc461518495" w:history="1">
        <w:r w:rsidRPr="001F4EA9">
          <w:rPr>
            <w:rStyle w:val="Hyperlink"/>
            <w:rFonts w:ascii="Times New Roman" w:hAnsi="Times New Roman" w:cs="Times New Roman"/>
            <w:noProof/>
          </w:rPr>
          <w:t>Intézményi alapadatok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_Toc461518495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B8653F" w:rsidRDefault="00B8653F">
      <w:pPr>
        <w:pStyle w:val="TOC1"/>
        <w:rPr>
          <w:rFonts w:cs="Times New Roman"/>
          <w:noProof/>
        </w:rPr>
      </w:pPr>
      <w:hyperlink w:anchor="_Toc461518496" w:history="1">
        <w:r w:rsidRPr="001F4EA9">
          <w:rPr>
            <w:rStyle w:val="Hyperlink"/>
            <w:rFonts w:ascii="Times New Roman" w:hAnsi="Times New Roman" w:cs="Times New Roman"/>
            <w:noProof/>
          </w:rPr>
          <w:t>Jogszabályi háttér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_Toc461518496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B8653F" w:rsidRDefault="00B8653F">
      <w:pPr>
        <w:pStyle w:val="TOC1"/>
        <w:rPr>
          <w:rFonts w:cs="Times New Roman"/>
          <w:noProof/>
        </w:rPr>
      </w:pPr>
      <w:hyperlink w:anchor="_Toc461518497" w:history="1">
        <w:r w:rsidRPr="001F4EA9">
          <w:rPr>
            <w:rStyle w:val="Hyperlink"/>
            <w:rFonts w:ascii="Times New Roman" w:hAnsi="Times New Roman" w:cs="Times New Roman"/>
            <w:noProof/>
          </w:rPr>
          <w:t>1.</w:t>
        </w:r>
        <w:r>
          <w:rPr>
            <w:rFonts w:cs="Times New Roman"/>
            <w:noProof/>
          </w:rPr>
          <w:tab/>
        </w:r>
        <w:r w:rsidRPr="001F4EA9">
          <w:rPr>
            <w:rStyle w:val="Hyperlink"/>
            <w:rFonts w:ascii="Times New Roman" w:hAnsi="Times New Roman" w:cs="Times New Roman"/>
            <w:noProof/>
          </w:rPr>
          <w:t>Alkalmazási terület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_Toc461518497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B8653F" w:rsidRDefault="00B8653F">
      <w:pPr>
        <w:pStyle w:val="TOC1"/>
        <w:rPr>
          <w:rFonts w:cs="Times New Roman"/>
          <w:noProof/>
        </w:rPr>
      </w:pPr>
      <w:hyperlink w:anchor="_Toc461518498" w:history="1">
        <w:r w:rsidRPr="001F4EA9">
          <w:rPr>
            <w:rStyle w:val="Hyperlink"/>
            <w:rFonts w:ascii="Times New Roman" w:hAnsi="Times New Roman" w:cs="Times New Roman"/>
            <w:noProof/>
          </w:rPr>
          <w:t>2.</w:t>
        </w:r>
        <w:r>
          <w:rPr>
            <w:rFonts w:cs="Times New Roman"/>
            <w:noProof/>
          </w:rPr>
          <w:tab/>
        </w:r>
        <w:r w:rsidRPr="001F4EA9">
          <w:rPr>
            <w:rStyle w:val="Hyperlink"/>
            <w:rFonts w:ascii="Times New Roman" w:hAnsi="Times New Roman" w:cs="Times New Roman"/>
            <w:noProof/>
          </w:rPr>
          <w:t>Jelen szabályzat alkalmazásában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_Toc461518498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3</w:t>
        </w:r>
        <w:r>
          <w:rPr>
            <w:noProof/>
            <w:webHidden/>
          </w:rPr>
          <w:fldChar w:fldCharType="end"/>
        </w:r>
      </w:hyperlink>
    </w:p>
    <w:p w:rsidR="00B8653F" w:rsidRDefault="00B8653F">
      <w:pPr>
        <w:pStyle w:val="TOC1"/>
        <w:rPr>
          <w:rFonts w:cs="Times New Roman"/>
          <w:noProof/>
        </w:rPr>
      </w:pPr>
      <w:hyperlink w:anchor="_Toc461518499" w:history="1">
        <w:r w:rsidRPr="001F4EA9">
          <w:rPr>
            <w:rStyle w:val="Hyperlink"/>
            <w:rFonts w:ascii="Times New Roman" w:hAnsi="Times New Roman" w:cs="Times New Roman"/>
            <w:noProof/>
          </w:rPr>
          <w:t>3.</w:t>
        </w:r>
        <w:r>
          <w:rPr>
            <w:rFonts w:cs="Times New Roman"/>
            <w:noProof/>
          </w:rPr>
          <w:tab/>
        </w:r>
        <w:r w:rsidRPr="001F4EA9">
          <w:rPr>
            <w:rStyle w:val="Hyperlink"/>
            <w:rFonts w:ascii="Times New Roman" w:hAnsi="Times New Roman" w:cs="Times New Roman"/>
            <w:noProof/>
          </w:rPr>
          <w:t>Szakmai követelmény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_Toc461518499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B8653F" w:rsidRDefault="00B8653F">
      <w:pPr>
        <w:pStyle w:val="TOC2"/>
        <w:rPr>
          <w:rFonts w:cs="Times New Roman"/>
          <w:noProof/>
        </w:rPr>
      </w:pPr>
      <w:hyperlink w:anchor="_Toc461518500" w:history="1">
        <w:r w:rsidRPr="001F4EA9">
          <w:rPr>
            <w:rStyle w:val="Hyperlink"/>
            <w:rFonts w:ascii="Times New Roman" w:hAnsi="Times New Roman" w:cs="Times New Roman"/>
            <w:noProof/>
          </w:rPr>
          <w:t>3.1. A pedagógus szakképzettséghez kapcsolódó követelmény a hospitálás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_Toc461518500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B8653F" w:rsidRDefault="00B8653F">
      <w:pPr>
        <w:pStyle w:val="TOC2"/>
        <w:rPr>
          <w:rFonts w:cs="Times New Roman"/>
          <w:noProof/>
        </w:rPr>
      </w:pPr>
      <w:hyperlink w:anchor="_Toc461518501" w:history="1">
        <w:r w:rsidRPr="001F4EA9">
          <w:rPr>
            <w:rStyle w:val="Hyperlink"/>
            <w:rFonts w:ascii="Times New Roman" w:hAnsi="Times New Roman" w:cs="Times New Roman"/>
            <w:noProof/>
          </w:rPr>
          <w:t>3.2. A betöltött nevelő és oktató munkát közvetlenül segítő munkakörhöz kapcsolódó követelmények: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_Toc461518501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B8653F" w:rsidRDefault="00B8653F">
      <w:pPr>
        <w:pStyle w:val="TOC3"/>
        <w:rPr>
          <w:rFonts w:cs="Times New Roman"/>
          <w:noProof/>
        </w:rPr>
      </w:pPr>
      <w:hyperlink w:anchor="_Toc461518502" w:history="1">
        <w:r w:rsidRPr="001F4EA9">
          <w:rPr>
            <w:rStyle w:val="Hyperlink"/>
            <w:rFonts w:ascii="Times New Roman" w:hAnsi="Times New Roman" w:cs="Times New Roman"/>
            <w:noProof/>
          </w:rPr>
          <w:t>3.2.1. A gyakornok ismerje meg: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_Toc461518502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B8653F" w:rsidRDefault="00B8653F">
      <w:pPr>
        <w:pStyle w:val="TOC3"/>
        <w:rPr>
          <w:rFonts w:cs="Times New Roman"/>
          <w:noProof/>
        </w:rPr>
      </w:pPr>
      <w:hyperlink w:anchor="_Toc461518503" w:history="1">
        <w:r w:rsidRPr="001F4EA9">
          <w:rPr>
            <w:rStyle w:val="Hyperlink"/>
            <w:rFonts w:ascii="Times New Roman" w:hAnsi="Times New Roman" w:cs="Times New Roman"/>
            <w:noProof/>
          </w:rPr>
          <w:t>3.2.2. A gyakornok a munkajogi szabályoknak megfelelően lássa el munkaköri kötelezettségeit.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_Toc461518503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B8653F" w:rsidRDefault="00B8653F">
      <w:pPr>
        <w:pStyle w:val="TOC1"/>
        <w:rPr>
          <w:rFonts w:cs="Times New Roman"/>
          <w:noProof/>
        </w:rPr>
      </w:pPr>
      <w:hyperlink w:anchor="_Toc461518504" w:history="1">
        <w:r w:rsidRPr="001F4EA9">
          <w:rPr>
            <w:rStyle w:val="Hyperlink"/>
            <w:rFonts w:ascii="Times New Roman" w:hAnsi="Times New Roman" w:cs="Times New Roman"/>
            <w:noProof/>
          </w:rPr>
          <w:t>4. A minősítés szempontjai és a teljesítmény mérésének módja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_Toc461518504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B8653F" w:rsidRDefault="00B8653F">
      <w:pPr>
        <w:pStyle w:val="TOC2"/>
        <w:rPr>
          <w:rFonts w:cs="Times New Roman"/>
          <w:noProof/>
        </w:rPr>
      </w:pPr>
      <w:hyperlink w:anchor="_Toc461518505" w:history="1">
        <w:r w:rsidRPr="001F4EA9">
          <w:rPr>
            <w:rStyle w:val="Hyperlink"/>
            <w:rFonts w:ascii="Times New Roman" w:hAnsi="Times New Roman" w:cs="Times New Roman"/>
            <w:noProof/>
          </w:rPr>
          <w:t>4.1. A hospitálás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_Toc461518505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4</w:t>
        </w:r>
        <w:r>
          <w:rPr>
            <w:noProof/>
            <w:webHidden/>
          </w:rPr>
          <w:fldChar w:fldCharType="end"/>
        </w:r>
      </w:hyperlink>
    </w:p>
    <w:p w:rsidR="00B8653F" w:rsidRDefault="00B8653F">
      <w:pPr>
        <w:pStyle w:val="TOC3"/>
        <w:rPr>
          <w:rFonts w:cs="Times New Roman"/>
          <w:noProof/>
        </w:rPr>
      </w:pPr>
      <w:hyperlink w:anchor="_Toc461518506" w:history="1">
        <w:r w:rsidRPr="001F4EA9">
          <w:rPr>
            <w:rStyle w:val="Hyperlink"/>
            <w:rFonts w:ascii="Times New Roman" w:hAnsi="Times New Roman" w:cs="Times New Roman"/>
            <w:noProof/>
          </w:rPr>
          <w:t>4.1.1. A hospitálási napló tartalmazza: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_Toc461518506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B8653F" w:rsidRDefault="00B8653F">
      <w:pPr>
        <w:pStyle w:val="TOC3"/>
        <w:rPr>
          <w:rFonts w:cs="Times New Roman"/>
          <w:noProof/>
        </w:rPr>
      </w:pPr>
      <w:hyperlink w:anchor="_Toc461518507" w:history="1">
        <w:r w:rsidRPr="001F4EA9">
          <w:rPr>
            <w:rStyle w:val="Hyperlink"/>
            <w:rFonts w:ascii="Times New Roman" w:hAnsi="Times New Roman" w:cs="Times New Roman"/>
            <w:noProof/>
          </w:rPr>
          <w:t>4.1.2. A hospitálási napló bemutatása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_Toc461518507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B8653F" w:rsidRDefault="00B8653F">
      <w:pPr>
        <w:pStyle w:val="TOC2"/>
        <w:rPr>
          <w:rFonts w:cs="Times New Roman"/>
          <w:noProof/>
        </w:rPr>
      </w:pPr>
      <w:hyperlink w:anchor="_Toc461518508" w:history="1">
        <w:r w:rsidRPr="001F4EA9">
          <w:rPr>
            <w:rStyle w:val="Hyperlink"/>
            <w:rFonts w:ascii="Times New Roman" w:hAnsi="Times New Roman" w:cs="Times New Roman"/>
            <w:noProof/>
          </w:rPr>
          <w:t>4.2. A szakmai követelmények teljesítésének mérése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_Toc461518508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B8653F" w:rsidRDefault="00B8653F">
      <w:pPr>
        <w:pStyle w:val="TOC2"/>
        <w:rPr>
          <w:rFonts w:cs="Times New Roman"/>
          <w:noProof/>
        </w:rPr>
      </w:pPr>
      <w:hyperlink w:anchor="_Toc461518509" w:history="1">
        <w:r w:rsidRPr="001F4EA9">
          <w:rPr>
            <w:rStyle w:val="Hyperlink"/>
            <w:rFonts w:ascii="Times New Roman" w:hAnsi="Times New Roman" w:cs="Times New Roman"/>
            <w:noProof/>
          </w:rPr>
          <w:t>4.3. A gyakornok a Pedagógus I. fokozatba sorolás feltételeit teljesítette, ha: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_Toc461518509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5</w:t>
        </w:r>
        <w:r>
          <w:rPr>
            <w:noProof/>
            <w:webHidden/>
          </w:rPr>
          <w:fldChar w:fldCharType="end"/>
        </w:r>
      </w:hyperlink>
    </w:p>
    <w:p w:rsidR="00B8653F" w:rsidRDefault="00B8653F">
      <w:pPr>
        <w:pStyle w:val="TOC1"/>
        <w:rPr>
          <w:rFonts w:cs="Times New Roman"/>
          <w:noProof/>
        </w:rPr>
      </w:pPr>
      <w:hyperlink w:anchor="_Toc461518510" w:history="1">
        <w:r w:rsidRPr="001F4EA9">
          <w:rPr>
            <w:rStyle w:val="Hyperlink"/>
            <w:rFonts w:ascii="Times New Roman" w:hAnsi="Times New Roman" w:cs="Times New Roman"/>
            <w:noProof/>
          </w:rPr>
          <w:t>5. A minősítési követelmények teljesítésével és a teljesítmény mérésével összefüggő eljárási rend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_Toc461518510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B8653F" w:rsidRDefault="00B8653F">
      <w:pPr>
        <w:pStyle w:val="TOC1"/>
        <w:rPr>
          <w:rFonts w:cs="Times New Roman"/>
          <w:noProof/>
        </w:rPr>
      </w:pPr>
      <w:hyperlink w:anchor="_Toc461518511" w:history="1">
        <w:r w:rsidRPr="001F4EA9">
          <w:rPr>
            <w:rStyle w:val="Hyperlink"/>
            <w:rFonts w:ascii="Times New Roman" w:hAnsi="Times New Roman" w:cs="Times New Roman"/>
            <w:noProof/>
          </w:rPr>
          <w:t xml:space="preserve">6. </w:t>
        </w:r>
        <w:r>
          <w:rPr>
            <w:rFonts w:cs="Times New Roman"/>
            <w:noProof/>
          </w:rPr>
          <w:tab/>
        </w:r>
        <w:r w:rsidRPr="001F4EA9">
          <w:rPr>
            <w:rStyle w:val="Hyperlink"/>
            <w:rFonts w:ascii="Times New Roman" w:hAnsi="Times New Roman" w:cs="Times New Roman"/>
            <w:noProof/>
          </w:rPr>
          <w:t>Hatályba lépés ideje: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_Toc461518511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B8653F" w:rsidRDefault="00B8653F">
      <w:pPr>
        <w:pStyle w:val="TOC1"/>
        <w:rPr>
          <w:rFonts w:cs="Times New Roman"/>
        </w:rPr>
      </w:pPr>
      <w:hyperlink w:anchor="_Toc461518512" w:history="1">
        <w:r w:rsidRPr="001F4EA9">
          <w:rPr>
            <w:rStyle w:val="Hyperlink"/>
            <w:rFonts w:ascii="Times New Roman" w:hAnsi="Times New Roman" w:cs="Times New Roman"/>
            <w:noProof/>
          </w:rPr>
          <w:t>7.</w:t>
        </w:r>
        <w:r>
          <w:rPr>
            <w:rFonts w:cs="Times New Roman"/>
            <w:noProof/>
          </w:rPr>
          <w:tab/>
        </w:r>
        <w:r w:rsidRPr="001F4EA9">
          <w:rPr>
            <w:rStyle w:val="Hyperlink"/>
            <w:rFonts w:ascii="Times New Roman" w:hAnsi="Times New Roman" w:cs="Times New Roman"/>
            <w:noProof/>
          </w:rPr>
          <w:t>Legitimációs záradék: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_Toc461518512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6</w:t>
        </w:r>
        <w:r>
          <w:rPr>
            <w:noProof/>
            <w:webHidden/>
          </w:rPr>
          <w:fldChar w:fldCharType="end"/>
        </w:r>
      </w:hyperlink>
    </w:p>
    <w:p w:rsidR="00B8653F" w:rsidRPr="00CD1B59" w:rsidRDefault="00B8653F" w:rsidP="00CD1B59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8.</w:t>
      </w:r>
      <w:r>
        <w:rPr>
          <w:rFonts w:ascii="Times New Roman" w:hAnsi="Times New Roman" w:cs="Times New Roman"/>
        </w:rPr>
        <w:tab/>
        <w:t xml:space="preserve">   </w:t>
      </w:r>
      <w:r w:rsidRPr="00CD1B59">
        <w:rPr>
          <w:rFonts w:ascii="Times New Roman" w:hAnsi="Times New Roman" w:cs="Times New Roman"/>
        </w:rPr>
        <w:t>Mellékletek</w:t>
      </w:r>
    </w:p>
    <w:p w:rsidR="00B8653F" w:rsidRPr="0037610C" w:rsidRDefault="00B8653F" w:rsidP="001E759F">
      <w:pPr>
        <w:shd w:val="clear" w:color="auto" w:fill="FFE4CA"/>
        <w:spacing w:after="0" w:line="240" w:lineRule="auto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fldChar w:fldCharType="end"/>
      </w:r>
    </w:p>
    <w:p w:rsidR="00B8653F" w:rsidRPr="0037610C" w:rsidRDefault="00B8653F" w:rsidP="001E759F">
      <w:pPr>
        <w:shd w:val="clear" w:color="auto" w:fill="FFE4CA"/>
        <w:spacing w:after="0" w:line="240" w:lineRule="auto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shd w:val="clear" w:color="auto" w:fill="FFE4CA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shd w:val="clear" w:color="auto" w:fill="FFE4CA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shd w:val="clear" w:color="auto" w:fill="FFE4CA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shd w:val="clear" w:color="auto" w:fill="FFE4CA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shd w:val="clear" w:color="auto" w:fill="FFE4CA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shd w:val="clear" w:color="auto" w:fill="FFE4CA"/>
        <w:ind w:firstLine="0"/>
        <w:rPr>
          <w:rFonts w:ascii="Times New Roman" w:hAnsi="Times New Roman" w:cs="Times New Roman"/>
        </w:rPr>
      </w:pPr>
    </w:p>
    <w:p w:rsidR="00B8653F" w:rsidRDefault="00B8653F" w:rsidP="001E759F">
      <w:pPr>
        <w:shd w:val="clear" w:color="auto" w:fill="FFE4CA"/>
        <w:ind w:firstLine="0"/>
        <w:rPr>
          <w:rFonts w:ascii="Times New Roman" w:hAnsi="Times New Roman" w:cs="Times New Roman"/>
        </w:rPr>
      </w:pPr>
    </w:p>
    <w:p w:rsidR="00B8653F" w:rsidRDefault="00B8653F" w:rsidP="001E759F">
      <w:pPr>
        <w:shd w:val="clear" w:color="auto" w:fill="FFE4CA"/>
        <w:ind w:firstLine="0"/>
        <w:rPr>
          <w:rFonts w:ascii="Times New Roman" w:hAnsi="Times New Roman" w:cs="Times New Roman"/>
        </w:rPr>
      </w:pPr>
    </w:p>
    <w:p w:rsidR="00B8653F" w:rsidRDefault="00B8653F" w:rsidP="001E759F">
      <w:pPr>
        <w:shd w:val="clear" w:color="auto" w:fill="FFE4CA"/>
        <w:ind w:firstLine="0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shd w:val="clear" w:color="auto" w:fill="FFE4CA"/>
        <w:ind w:firstLine="0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shd w:val="clear" w:color="auto" w:fill="FFE4CA"/>
        <w:ind w:firstLine="0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pStyle w:val="Heading1"/>
        <w:shd w:val="clear" w:color="auto" w:fill="FFE4CA"/>
        <w:rPr>
          <w:rFonts w:ascii="Times New Roman" w:hAnsi="Times New Roman" w:cs="Times New Roman"/>
          <w:b w:val="0"/>
          <w:bCs w:val="0"/>
          <w:i w:val="0"/>
          <w:iCs w:val="0"/>
          <w:sz w:val="22"/>
          <w:szCs w:val="22"/>
        </w:rPr>
      </w:pPr>
      <w:bookmarkStart w:id="0" w:name="_Toc461518495"/>
      <w:r w:rsidRPr="0037610C">
        <w:rPr>
          <w:rFonts w:ascii="Times New Roman" w:hAnsi="Times New Roman" w:cs="Times New Roman"/>
          <w:b w:val="0"/>
          <w:bCs w:val="0"/>
          <w:i w:val="0"/>
          <w:iCs w:val="0"/>
          <w:sz w:val="22"/>
          <w:szCs w:val="22"/>
        </w:rPr>
        <w:t>Intézményi alapadatok</w:t>
      </w:r>
      <w:bookmarkEnd w:id="0"/>
    </w:p>
    <w:tbl>
      <w:tblPr>
        <w:tblW w:w="9923" w:type="dxa"/>
        <w:tblInd w:w="-106" w:type="dxa"/>
        <w:tbl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  <w:insideH w:val="single" w:sz="4" w:space="0" w:color="D6E3BC"/>
          <w:insideV w:val="single" w:sz="4" w:space="0" w:color="D6E3BC"/>
        </w:tblBorders>
        <w:tblLook w:val="01E0"/>
      </w:tblPr>
      <w:tblGrid>
        <w:gridCol w:w="3828"/>
        <w:gridCol w:w="6095"/>
      </w:tblGrid>
      <w:tr w:rsidR="00B8653F" w:rsidRPr="001F1584">
        <w:trPr>
          <w:trHeight w:val="414"/>
        </w:trPr>
        <w:tc>
          <w:tcPr>
            <w:tcW w:w="3828" w:type="dxa"/>
            <w:tcBorders>
              <w:bottom w:val="single" w:sz="12" w:space="0" w:color="C2D69B"/>
            </w:tcBorders>
          </w:tcPr>
          <w:p w:rsidR="00B8653F" w:rsidRPr="001F1584" w:rsidRDefault="00B8653F" w:rsidP="001F1584">
            <w:pPr>
              <w:shd w:val="clear" w:color="auto" w:fill="FFE4CA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F1584">
              <w:rPr>
                <w:rFonts w:ascii="Times New Roman" w:hAnsi="Times New Roman" w:cs="Times New Roman"/>
              </w:rPr>
              <w:t>Intézmény neve:</w:t>
            </w:r>
          </w:p>
        </w:tc>
        <w:tc>
          <w:tcPr>
            <w:tcW w:w="6095" w:type="dxa"/>
            <w:tcBorders>
              <w:bottom w:val="single" w:sz="12" w:space="0" w:color="C2D69B"/>
            </w:tcBorders>
          </w:tcPr>
          <w:p w:rsidR="00B8653F" w:rsidRPr="001F1584" w:rsidRDefault="00B8653F" w:rsidP="001F1584">
            <w:pPr>
              <w:shd w:val="clear" w:color="auto" w:fill="FFE4CA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Hétszínvirág Művészeti Óvoda</w:t>
            </w:r>
          </w:p>
        </w:tc>
      </w:tr>
      <w:tr w:rsidR="00B8653F" w:rsidRPr="001F1584">
        <w:tc>
          <w:tcPr>
            <w:tcW w:w="3828" w:type="dxa"/>
          </w:tcPr>
          <w:p w:rsidR="00B8653F" w:rsidRPr="001F1584" w:rsidRDefault="00B8653F" w:rsidP="001F1584">
            <w:pPr>
              <w:shd w:val="clear" w:color="auto" w:fill="FFE4CA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F1584">
              <w:rPr>
                <w:rFonts w:ascii="Times New Roman" w:hAnsi="Times New Roman" w:cs="Times New Roman"/>
              </w:rPr>
              <w:t>Székhelye:</w:t>
            </w:r>
          </w:p>
        </w:tc>
        <w:tc>
          <w:tcPr>
            <w:tcW w:w="6095" w:type="dxa"/>
          </w:tcPr>
          <w:p w:rsidR="00B8653F" w:rsidRPr="001F1584" w:rsidRDefault="00B8653F" w:rsidP="001F1584">
            <w:pPr>
              <w:shd w:val="clear" w:color="auto" w:fill="FFE4CA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2234 Maglód, Rákóczi u. 1-3.</w:t>
            </w:r>
          </w:p>
        </w:tc>
      </w:tr>
      <w:tr w:rsidR="00B8653F" w:rsidRPr="001F1584">
        <w:trPr>
          <w:trHeight w:val="521"/>
        </w:trPr>
        <w:tc>
          <w:tcPr>
            <w:tcW w:w="3828" w:type="dxa"/>
          </w:tcPr>
          <w:p w:rsidR="00B8653F" w:rsidRPr="001F1584" w:rsidRDefault="00B8653F" w:rsidP="001F1584">
            <w:pPr>
              <w:shd w:val="clear" w:color="auto" w:fill="FFE4CA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F1584">
              <w:rPr>
                <w:rFonts w:ascii="Times New Roman" w:hAnsi="Times New Roman" w:cs="Times New Roman"/>
              </w:rPr>
              <w:t>Intézményvezető neve</w:t>
            </w:r>
          </w:p>
        </w:tc>
        <w:tc>
          <w:tcPr>
            <w:tcW w:w="6095" w:type="dxa"/>
          </w:tcPr>
          <w:p w:rsidR="00B8653F" w:rsidRPr="001F1584" w:rsidRDefault="00B8653F" w:rsidP="001F1584">
            <w:pPr>
              <w:shd w:val="clear" w:color="auto" w:fill="FFE4CA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Szabó Istvánné</w:t>
            </w:r>
          </w:p>
        </w:tc>
      </w:tr>
      <w:tr w:rsidR="00B8653F" w:rsidRPr="001F1584">
        <w:trPr>
          <w:trHeight w:val="521"/>
        </w:trPr>
        <w:tc>
          <w:tcPr>
            <w:tcW w:w="3828" w:type="dxa"/>
            <w:tcBorders>
              <w:top w:val="double" w:sz="2" w:space="0" w:color="C2D69B"/>
            </w:tcBorders>
          </w:tcPr>
          <w:p w:rsidR="00B8653F" w:rsidRPr="001F1584" w:rsidRDefault="00B8653F" w:rsidP="001F1584">
            <w:pPr>
              <w:shd w:val="clear" w:color="auto" w:fill="FFE4CA"/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1F1584">
              <w:rPr>
                <w:rFonts w:ascii="Times New Roman" w:hAnsi="Times New Roman" w:cs="Times New Roman"/>
              </w:rPr>
              <w:t>Iktató szám:</w:t>
            </w:r>
          </w:p>
        </w:tc>
        <w:tc>
          <w:tcPr>
            <w:tcW w:w="6095" w:type="dxa"/>
            <w:tcBorders>
              <w:top w:val="double" w:sz="2" w:space="0" w:color="C2D69B"/>
            </w:tcBorders>
          </w:tcPr>
          <w:p w:rsidR="00B8653F" w:rsidRPr="001F1584" w:rsidRDefault="00B8653F" w:rsidP="001F1584">
            <w:pPr>
              <w:pStyle w:val="NormalWeb"/>
              <w:shd w:val="clear" w:color="auto" w:fill="FFE4CA"/>
              <w:spacing w:before="0" w:beforeAutospacing="0" w:after="0" w:afterAutospacing="0" w:line="240" w:lineRule="auto"/>
              <w:ind w:left="150" w:right="150" w:firstLine="0"/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372/2016.</w:t>
            </w:r>
          </w:p>
        </w:tc>
      </w:tr>
    </w:tbl>
    <w:p w:rsidR="00B8653F" w:rsidRPr="0037610C" w:rsidRDefault="00B8653F" w:rsidP="001E759F">
      <w:pPr>
        <w:pStyle w:val="Heading1"/>
        <w:shd w:val="clear" w:color="auto" w:fill="FFE4CA"/>
        <w:rPr>
          <w:rFonts w:ascii="Times New Roman" w:hAnsi="Times New Roman" w:cs="Times New Roman"/>
          <w:b w:val="0"/>
          <w:bCs w:val="0"/>
          <w:i w:val="0"/>
          <w:iCs w:val="0"/>
          <w:sz w:val="22"/>
          <w:szCs w:val="22"/>
        </w:rPr>
      </w:pPr>
      <w:bookmarkStart w:id="1" w:name="_Toc461518496"/>
      <w:r w:rsidRPr="0037610C">
        <w:rPr>
          <w:rFonts w:ascii="Times New Roman" w:hAnsi="Times New Roman" w:cs="Times New Roman"/>
          <w:b w:val="0"/>
          <w:bCs w:val="0"/>
          <w:i w:val="0"/>
          <w:iCs w:val="0"/>
          <w:sz w:val="22"/>
          <w:szCs w:val="22"/>
        </w:rPr>
        <w:t>Jogszabályi háttér</w:t>
      </w:r>
      <w:bookmarkEnd w:id="1"/>
    </w:p>
    <w:tbl>
      <w:tblPr>
        <w:tblW w:w="9970" w:type="dxa"/>
        <w:tblInd w:w="-106" w:type="dxa"/>
        <w:tblBorders>
          <w:top w:val="single" w:sz="4" w:space="0" w:color="9BBB59"/>
          <w:bottom w:val="single" w:sz="4" w:space="0" w:color="9BBB59"/>
        </w:tblBorders>
        <w:tblLook w:val="01E0"/>
      </w:tblPr>
      <w:tblGrid>
        <w:gridCol w:w="851"/>
        <w:gridCol w:w="2552"/>
        <w:gridCol w:w="4961"/>
        <w:gridCol w:w="1606"/>
      </w:tblGrid>
      <w:tr w:rsidR="00B8653F" w:rsidRPr="001F1584">
        <w:trPr>
          <w:trHeight w:val="414"/>
        </w:trPr>
        <w:tc>
          <w:tcPr>
            <w:tcW w:w="851" w:type="dxa"/>
            <w:tcBorders>
              <w:top w:val="single" w:sz="4" w:space="0" w:color="9BBB59"/>
              <w:bottom w:val="single" w:sz="4" w:space="0" w:color="9BBB59"/>
            </w:tcBorders>
          </w:tcPr>
          <w:p w:rsidR="00B8653F" w:rsidRPr="001F1584" w:rsidRDefault="00B8653F" w:rsidP="001F1584">
            <w:pPr>
              <w:shd w:val="clear" w:color="auto" w:fill="FFE4CA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1F1584">
              <w:rPr>
                <w:rFonts w:ascii="Times New Roman" w:hAnsi="Times New Roman" w:cs="Times New Roman"/>
                <w:color w:val="76923C"/>
              </w:rPr>
              <w:t>Sorsz.</w:t>
            </w:r>
          </w:p>
        </w:tc>
        <w:tc>
          <w:tcPr>
            <w:tcW w:w="2552" w:type="dxa"/>
            <w:tcBorders>
              <w:top w:val="single" w:sz="4" w:space="0" w:color="9BBB59"/>
              <w:bottom w:val="single" w:sz="4" w:space="0" w:color="9BBB59"/>
            </w:tcBorders>
            <w:shd w:val="clear" w:color="auto" w:fill="EAF1DD"/>
          </w:tcPr>
          <w:p w:rsidR="00B8653F" w:rsidRPr="001F1584" w:rsidRDefault="00B8653F" w:rsidP="001F1584">
            <w:pPr>
              <w:shd w:val="clear" w:color="auto" w:fill="FFE4CA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1F1584">
              <w:rPr>
                <w:rFonts w:ascii="Times New Roman" w:hAnsi="Times New Roman" w:cs="Times New Roman"/>
                <w:color w:val="76923C"/>
              </w:rPr>
              <w:t>AZONOSÍTÓ</w:t>
            </w:r>
          </w:p>
        </w:tc>
        <w:tc>
          <w:tcPr>
            <w:tcW w:w="4961" w:type="dxa"/>
            <w:tcBorders>
              <w:top w:val="single" w:sz="4" w:space="0" w:color="9BBB59"/>
              <w:bottom w:val="single" w:sz="4" w:space="0" w:color="9BBB59"/>
            </w:tcBorders>
          </w:tcPr>
          <w:p w:rsidR="00B8653F" w:rsidRPr="001F1584" w:rsidRDefault="00B8653F" w:rsidP="001F1584">
            <w:pPr>
              <w:shd w:val="clear" w:color="auto" w:fill="FFE4CA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1F1584">
              <w:rPr>
                <w:rFonts w:ascii="Times New Roman" w:hAnsi="Times New Roman" w:cs="Times New Roman"/>
                <w:color w:val="76923C"/>
              </w:rPr>
              <w:t>Név</w:t>
            </w:r>
          </w:p>
        </w:tc>
        <w:tc>
          <w:tcPr>
            <w:tcW w:w="1606" w:type="dxa"/>
            <w:tcBorders>
              <w:top w:val="single" w:sz="4" w:space="0" w:color="9BBB59"/>
              <w:bottom w:val="single" w:sz="4" w:space="0" w:color="9BBB59"/>
            </w:tcBorders>
          </w:tcPr>
          <w:p w:rsidR="00B8653F" w:rsidRPr="001F1584" w:rsidRDefault="00B8653F" w:rsidP="001F1584">
            <w:pPr>
              <w:shd w:val="clear" w:color="auto" w:fill="FFE4CA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1F1584">
              <w:rPr>
                <w:rFonts w:ascii="Times New Roman" w:hAnsi="Times New Roman" w:cs="Times New Roman"/>
                <w:color w:val="76923C"/>
              </w:rPr>
              <w:t>Rövidítés</w:t>
            </w:r>
          </w:p>
        </w:tc>
      </w:tr>
      <w:tr w:rsidR="00B8653F" w:rsidRPr="001F1584">
        <w:trPr>
          <w:trHeight w:val="521"/>
        </w:trPr>
        <w:tc>
          <w:tcPr>
            <w:tcW w:w="851" w:type="dxa"/>
            <w:tcBorders>
              <w:top w:val="double" w:sz="4" w:space="0" w:color="9BBB59"/>
              <w:bottom w:val="single" w:sz="4" w:space="0" w:color="9BBB59"/>
            </w:tcBorders>
          </w:tcPr>
          <w:p w:rsidR="00B8653F" w:rsidRPr="001F1584" w:rsidRDefault="00B8653F" w:rsidP="001F1584">
            <w:pPr>
              <w:shd w:val="clear" w:color="auto" w:fill="FFE4CA"/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1F1584">
              <w:rPr>
                <w:rFonts w:ascii="Times New Roman" w:hAnsi="Times New Roman" w:cs="Times New Roman"/>
                <w:color w:val="76923C"/>
              </w:rPr>
              <w:t>1.</w:t>
            </w:r>
          </w:p>
        </w:tc>
        <w:tc>
          <w:tcPr>
            <w:tcW w:w="2552" w:type="dxa"/>
            <w:tcBorders>
              <w:top w:val="double" w:sz="4" w:space="0" w:color="9BBB59"/>
              <w:bottom w:val="single" w:sz="4" w:space="0" w:color="9BBB59"/>
            </w:tcBorders>
            <w:shd w:val="clear" w:color="auto" w:fill="EAF1DD"/>
          </w:tcPr>
          <w:p w:rsidR="00B8653F" w:rsidRPr="001F1584" w:rsidRDefault="00B8653F" w:rsidP="001F1584">
            <w:pPr>
              <w:pStyle w:val="NormalWeb"/>
              <w:shd w:val="clear" w:color="auto" w:fill="FFE4CA"/>
              <w:spacing w:before="0" w:beforeAutospacing="0" w:after="0" w:afterAutospacing="0" w:line="240" w:lineRule="auto"/>
              <w:ind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1F1584">
              <w:rPr>
                <w:rFonts w:ascii="Times New Roman" w:hAnsi="Times New Roman" w:cs="Times New Roman"/>
                <w:color w:val="76923C"/>
              </w:rPr>
              <w:t>326/2013. (VIII. 30.) Korm. rendelet</w:t>
            </w:r>
          </w:p>
          <w:p w:rsidR="00B8653F" w:rsidRPr="001F1584" w:rsidRDefault="00B8653F" w:rsidP="001F1584">
            <w:pPr>
              <w:pStyle w:val="NormalWeb"/>
              <w:shd w:val="clear" w:color="auto" w:fill="FFE4CA"/>
              <w:spacing w:before="0" w:beforeAutospacing="0" w:after="0" w:afterAutospacing="0" w:line="240" w:lineRule="auto"/>
              <w:ind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</w:p>
        </w:tc>
        <w:tc>
          <w:tcPr>
            <w:tcW w:w="4961" w:type="dxa"/>
            <w:tcBorders>
              <w:top w:val="double" w:sz="4" w:space="0" w:color="9BBB59"/>
              <w:bottom w:val="single" w:sz="4" w:space="0" w:color="9BBB59"/>
            </w:tcBorders>
          </w:tcPr>
          <w:p w:rsidR="00B8653F" w:rsidRPr="001F1584" w:rsidRDefault="00B8653F" w:rsidP="001F1584">
            <w:pPr>
              <w:pStyle w:val="NormalWeb"/>
              <w:shd w:val="clear" w:color="auto" w:fill="FFE4CA"/>
              <w:spacing w:before="0" w:beforeAutospacing="0" w:after="0" w:afterAutospacing="0" w:line="240" w:lineRule="auto"/>
              <w:ind w:left="150"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1F1584">
              <w:rPr>
                <w:rFonts w:ascii="Times New Roman" w:hAnsi="Times New Roman" w:cs="Times New Roman"/>
                <w:color w:val="76923C"/>
              </w:rPr>
              <w:t>a pedagógusok előmeneteli rendszeréről és a közalkalmazottak jogállásáról szóló 1992. évi XXXIII. törvény köznevelési intézményekben történő végrehajtásáról</w:t>
            </w:r>
          </w:p>
        </w:tc>
        <w:tc>
          <w:tcPr>
            <w:tcW w:w="1606" w:type="dxa"/>
            <w:tcBorders>
              <w:top w:val="double" w:sz="4" w:space="0" w:color="9BBB59"/>
              <w:bottom w:val="single" w:sz="4" w:space="0" w:color="9BBB59"/>
            </w:tcBorders>
          </w:tcPr>
          <w:p w:rsidR="00B8653F" w:rsidRPr="001F1584" w:rsidRDefault="00B8653F" w:rsidP="001F1584">
            <w:pPr>
              <w:pStyle w:val="NormalWeb"/>
              <w:shd w:val="clear" w:color="auto" w:fill="FFE4CA"/>
              <w:spacing w:before="0" w:beforeAutospacing="0" w:after="0" w:afterAutospacing="0" w:line="240" w:lineRule="auto"/>
              <w:ind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1F1584">
              <w:rPr>
                <w:rFonts w:ascii="Times New Roman" w:hAnsi="Times New Roman" w:cs="Times New Roman"/>
                <w:color w:val="76923C"/>
              </w:rPr>
              <w:t>Épr.</w:t>
            </w:r>
          </w:p>
        </w:tc>
      </w:tr>
    </w:tbl>
    <w:p w:rsidR="00B8653F" w:rsidRPr="0037610C" w:rsidRDefault="00B8653F" w:rsidP="001E759F">
      <w:pPr>
        <w:pStyle w:val="Heading1"/>
        <w:numPr>
          <w:ilvl w:val="0"/>
          <w:numId w:val="22"/>
        </w:numPr>
        <w:shd w:val="clear" w:color="auto" w:fill="FFE4CA"/>
        <w:rPr>
          <w:rFonts w:ascii="Times New Roman" w:hAnsi="Times New Roman" w:cs="Times New Roman"/>
          <w:i w:val="0"/>
          <w:iCs w:val="0"/>
          <w:sz w:val="22"/>
          <w:szCs w:val="22"/>
        </w:rPr>
      </w:pPr>
      <w:bookmarkStart w:id="2" w:name="_Toc461518497"/>
      <w:r w:rsidRPr="0037610C">
        <w:rPr>
          <w:rFonts w:ascii="Times New Roman" w:hAnsi="Times New Roman" w:cs="Times New Roman"/>
          <w:i w:val="0"/>
          <w:iCs w:val="0"/>
          <w:sz w:val="22"/>
          <w:szCs w:val="22"/>
        </w:rPr>
        <w:t>Alkalmazási terület</w:t>
      </w:r>
      <w:bookmarkEnd w:id="2"/>
    </w:p>
    <w:p w:rsidR="00B8653F" w:rsidRPr="0037610C" w:rsidRDefault="00B8653F" w:rsidP="001E759F">
      <w:pPr>
        <w:shd w:val="clear" w:color="auto" w:fill="FFE4CA"/>
        <w:spacing w:after="0" w:line="405" w:lineRule="atLeast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Jelen szabályzat a Hétszínvirág Művészeti Óvoda</w:t>
      </w:r>
      <w:r w:rsidRPr="0037610C">
        <w:rPr>
          <w:rFonts w:ascii="Times New Roman" w:hAnsi="Times New Roman" w:cs="Times New Roman"/>
        </w:rPr>
        <w:t xml:space="preserve"> és a vele munkaviszonyban/közalkalmazotti jogviszonyban álló, pedagógus szakképzettséggel rendelkező nevelő és oktató munkát közvetlenül segítő munkakörben foglalkoztatottakra terjed ki.</w:t>
      </w:r>
    </w:p>
    <w:p w:rsidR="00B8653F" w:rsidRPr="0037610C" w:rsidRDefault="00B8653F" w:rsidP="001E759F">
      <w:pPr>
        <w:pStyle w:val="Heading1"/>
        <w:shd w:val="clear" w:color="auto" w:fill="FFE4CA"/>
        <w:rPr>
          <w:rFonts w:ascii="Times New Roman" w:hAnsi="Times New Roman" w:cs="Times New Roman"/>
          <w:i w:val="0"/>
          <w:iCs w:val="0"/>
          <w:sz w:val="22"/>
          <w:szCs w:val="22"/>
        </w:rPr>
      </w:pPr>
      <w:bookmarkStart w:id="3" w:name="_Toc461518498"/>
      <w:r w:rsidRPr="0037610C">
        <w:rPr>
          <w:rFonts w:ascii="Times New Roman" w:hAnsi="Times New Roman" w:cs="Times New Roman"/>
          <w:i w:val="0"/>
          <w:iCs w:val="0"/>
          <w:sz w:val="22"/>
          <w:szCs w:val="22"/>
        </w:rPr>
        <w:t>2.</w:t>
      </w:r>
      <w:r w:rsidRPr="0037610C">
        <w:rPr>
          <w:rFonts w:ascii="Times New Roman" w:hAnsi="Times New Roman" w:cs="Times New Roman"/>
          <w:i w:val="0"/>
          <w:iCs w:val="0"/>
          <w:sz w:val="22"/>
          <w:szCs w:val="22"/>
        </w:rPr>
        <w:tab/>
        <w:t>Jelen szabályzat alkalmazásában</w:t>
      </w:r>
      <w:bookmarkEnd w:id="3"/>
    </w:p>
    <w:p w:rsidR="00B8653F" w:rsidRPr="0037610C" w:rsidRDefault="00B8653F" w:rsidP="001E759F">
      <w:pPr>
        <w:pStyle w:val="ListParagraph"/>
        <w:numPr>
          <w:ilvl w:val="0"/>
          <w:numId w:val="23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  <w:i/>
          <w:iCs/>
        </w:rPr>
        <w:t>gyakornok:</w:t>
      </w:r>
      <w:r w:rsidRPr="0037610C">
        <w:rPr>
          <w:rStyle w:val="apple-converted-space"/>
          <w:rFonts w:ascii="Times New Roman" w:hAnsi="Times New Roman" w:cs="Times New Roman"/>
        </w:rPr>
        <w:t> </w:t>
      </w:r>
      <w:r w:rsidRPr="0037610C">
        <w:rPr>
          <w:rFonts w:ascii="Times New Roman" w:hAnsi="Times New Roman" w:cs="Times New Roman"/>
        </w:rPr>
        <w:t>a 326/2013. (VIII. 30.) Korm. rendelet alapján Gyakornok fokozatba besorolt nevelő és oktató munkát közvetlenül segítő munkakörben foglalkoztatott személy,</w:t>
      </w:r>
    </w:p>
    <w:p w:rsidR="00B8653F" w:rsidRPr="0037610C" w:rsidRDefault="00B8653F" w:rsidP="001E759F">
      <w:pPr>
        <w:pStyle w:val="ListParagraph"/>
        <w:numPr>
          <w:ilvl w:val="0"/>
          <w:numId w:val="23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  <w:i/>
          <w:iCs/>
        </w:rPr>
        <w:t>intézményvezető</w:t>
      </w:r>
      <w:r w:rsidRPr="0037610C">
        <w:rPr>
          <w:rFonts w:ascii="Times New Roman" w:hAnsi="Times New Roman" w:cs="Times New Roman"/>
        </w:rPr>
        <w:t>:</w:t>
      </w:r>
      <w:r w:rsidRPr="0037610C">
        <w:rPr>
          <w:rStyle w:val="apple-converted-space"/>
          <w:rFonts w:ascii="Times New Roman" w:hAnsi="Times New Roman" w:cs="Times New Roman"/>
        </w:rPr>
        <w:t> </w:t>
      </w:r>
      <w:r w:rsidRPr="0037610C">
        <w:rPr>
          <w:rFonts w:ascii="Times New Roman" w:hAnsi="Times New Roman" w:cs="Times New Roman"/>
        </w:rPr>
        <w:t>a köznevelési intézmény vezetője,</w:t>
      </w:r>
    </w:p>
    <w:p w:rsidR="00B8653F" w:rsidRPr="0037610C" w:rsidRDefault="00B8653F" w:rsidP="001E759F">
      <w:pPr>
        <w:pStyle w:val="ListParagraph"/>
        <w:numPr>
          <w:ilvl w:val="0"/>
          <w:numId w:val="23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  <w:i/>
          <w:iCs/>
        </w:rPr>
        <w:t>közvetlen felettes</w:t>
      </w:r>
      <w:r w:rsidRPr="0037610C">
        <w:rPr>
          <w:rFonts w:ascii="Times New Roman" w:hAnsi="Times New Roman" w:cs="Times New Roman"/>
        </w:rPr>
        <w:t>:</w:t>
      </w:r>
      <w:r w:rsidRPr="0037610C">
        <w:rPr>
          <w:rStyle w:val="apple-converted-space"/>
          <w:rFonts w:ascii="Times New Roman" w:hAnsi="Times New Roman" w:cs="Times New Roman"/>
        </w:rPr>
        <w:t> </w:t>
      </w:r>
      <w:r w:rsidRPr="0037610C">
        <w:rPr>
          <w:rFonts w:ascii="Times New Roman" w:hAnsi="Times New Roman" w:cs="Times New Roman"/>
        </w:rPr>
        <w:t>a köznevelési intézmény Szervezeti és Működési Szabályzata alapján a nevelő és oktató munkát közvetlenül segítő munkakörben foglalkoztatott munkaköri leírásában közvetlen felettesként megjelölt személy,</w:t>
      </w:r>
    </w:p>
    <w:p w:rsidR="00B8653F" w:rsidRPr="0037610C" w:rsidRDefault="00B8653F" w:rsidP="001E759F">
      <w:pPr>
        <w:pStyle w:val="ListParagraph"/>
        <w:numPr>
          <w:ilvl w:val="0"/>
          <w:numId w:val="23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  <w:i/>
          <w:iCs/>
        </w:rPr>
        <w:t>mentor</w:t>
      </w:r>
      <w:r w:rsidRPr="0037610C">
        <w:rPr>
          <w:rFonts w:ascii="Times New Roman" w:hAnsi="Times New Roman" w:cs="Times New Roman"/>
        </w:rPr>
        <w:t>:</w:t>
      </w:r>
      <w:r w:rsidRPr="0037610C">
        <w:rPr>
          <w:rStyle w:val="apple-converted-space"/>
          <w:rFonts w:ascii="Times New Roman" w:hAnsi="Times New Roman" w:cs="Times New Roman"/>
        </w:rPr>
        <w:t> </w:t>
      </w:r>
      <w:r w:rsidRPr="0037610C">
        <w:rPr>
          <w:rFonts w:ascii="Times New Roman" w:hAnsi="Times New Roman" w:cs="Times New Roman"/>
        </w:rPr>
        <w:t>a gyakornok szakmai fejlődését segítő, az intézményvezető által kijelölt, pedagógus vagy nevelő és oktató munkát közvetlenül segítő munkakörben foglalkoztatott személy.</w:t>
      </w:r>
    </w:p>
    <w:p w:rsidR="00B8653F" w:rsidRPr="0037610C" w:rsidRDefault="00B8653F" w:rsidP="001E759F">
      <w:pPr>
        <w:shd w:val="clear" w:color="auto" w:fill="FFE4CA"/>
        <w:spacing w:after="0" w:line="405" w:lineRule="atLeast"/>
        <w:ind w:firstLine="240"/>
        <w:jc w:val="both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pStyle w:val="Heading1"/>
        <w:shd w:val="clear" w:color="auto" w:fill="FFE4CA"/>
        <w:ind w:left="360" w:hanging="360"/>
        <w:rPr>
          <w:rFonts w:ascii="Times New Roman" w:hAnsi="Times New Roman" w:cs="Times New Roman"/>
          <w:i w:val="0"/>
          <w:iCs w:val="0"/>
          <w:sz w:val="22"/>
          <w:szCs w:val="22"/>
        </w:rPr>
      </w:pPr>
      <w:bookmarkStart w:id="4" w:name="_Toc461518499"/>
      <w:r w:rsidRPr="0037610C">
        <w:rPr>
          <w:rFonts w:ascii="Times New Roman" w:hAnsi="Times New Roman" w:cs="Times New Roman"/>
          <w:i w:val="0"/>
          <w:iCs w:val="0"/>
          <w:sz w:val="22"/>
          <w:szCs w:val="22"/>
        </w:rPr>
        <w:t>3.</w:t>
      </w:r>
      <w:r w:rsidRPr="0037610C">
        <w:rPr>
          <w:rFonts w:ascii="Times New Roman" w:hAnsi="Times New Roman" w:cs="Times New Roman"/>
          <w:i w:val="0"/>
          <w:iCs w:val="0"/>
          <w:sz w:val="22"/>
          <w:szCs w:val="22"/>
        </w:rPr>
        <w:tab/>
        <w:t>Szakmai követelmény</w:t>
      </w:r>
      <w:bookmarkEnd w:id="4"/>
    </w:p>
    <w:p w:rsidR="00B8653F" w:rsidRPr="0037610C" w:rsidRDefault="00B8653F" w:rsidP="001763F4">
      <w:pPr>
        <w:ind w:firstLine="0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gyakornokokra vonatkozó, a minősítés alapjául szolgáló, a munkáltató szervezetéhez és a betöltött munkakör követelményeihez kapcsolódó szakmai követelményrendszer</w:t>
      </w:r>
    </w:p>
    <w:p w:rsidR="00B8653F" w:rsidRPr="0037610C" w:rsidRDefault="00B8653F" w:rsidP="001E759F">
      <w:pPr>
        <w:pStyle w:val="Heading2"/>
        <w:shd w:val="clear" w:color="auto" w:fill="FFE4CA"/>
        <w:spacing w:before="240"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bookmarkStart w:id="5" w:name="_Toc461518500"/>
      <w:r w:rsidRPr="0037610C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3.1. A pedagógus szakképzettséghez kapcsolódó követelmény a hospitálás</w:t>
      </w:r>
      <w:bookmarkEnd w:id="5"/>
    </w:p>
    <w:p w:rsidR="00B8653F" w:rsidRPr="0037610C" w:rsidRDefault="00B8653F" w:rsidP="001E759F">
      <w:pPr>
        <w:shd w:val="clear" w:color="auto" w:fill="FFE4CA"/>
        <w:spacing w:after="0" w:line="405" w:lineRule="atLeast"/>
        <w:ind w:firstLine="0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nevelő és oktató munkát közvetlenül segítő munkakörben foglalkoztatott nevelési, vagy tanítási félévenként legalább öt, pedagógus szakképzettségének megfelelő tanórát vagy foglalkozást köteles látogatni.</w:t>
      </w:r>
    </w:p>
    <w:p w:rsidR="00B8653F" w:rsidRPr="0037610C" w:rsidRDefault="00B8653F" w:rsidP="001E759F">
      <w:pPr>
        <w:pStyle w:val="Heading2"/>
        <w:shd w:val="clear" w:color="auto" w:fill="FFE4CA"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bookmarkStart w:id="6" w:name="_Toc461518501"/>
      <w:r w:rsidRPr="0037610C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3.2. A betöltött nevelő és oktató munkát közvetlenül segítő munkakörhöz kapcsolódó követelmények:</w:t>
      </w:r>
      <w:bookmarkEnd w:id="6"/>
    </w:p>
    <w:p w:rsidR="00B8653F" w:rsidRPr="0037610C" w:rsidRDefault="00B8653F" w:rsidP="001E759F">
      <w:pPr>
        <w:pStyle w:val="Heading3"/>
        <w:shd w:val="clear" w:color="auto" w:fill="FFE4CA"/>
        <w:rPr>
          <w:rFonts w:ascii="Times New Roman" w:hAnsi="Times New Roman" w:cs="Times New Roman"/>
          <w:b w:val="0"/>
          <w:bCs w:val="0"/>
          <w:color w:val="auto"/>
        </w:rPr>
      </w:pPr>
      <w:bookmarkStart w:id="7" w:name="_Toc461518502"/>
      <w:r w:rsidRPr="0037610C">
        <w:rPr>
          <w:rFonts w:ascii="Times New Roman" w:hAnsi="Times New Roman" w:cs="Times New Roman"/>
          <w:b w:val="0"/>
          <w:bCs w:val="0"/>
          <w:color w:val="auto"/>
        </w:rPr>
        <w:t>3.2.1. A gyakornok ismerje meg:</w:t>
      </w:r>
      <w:bookmarkEnd w:id="7"/>
    </w:p>
    <w:p w:rsidR="00B8653F" w:rsidRPr="0037610C" w:rsidRDefault="00B8653F" w:rsidP="001E759F">
      <w:pPr>
        <w:pStyle w:val="ListParagraph"/>
        <w:numPr>
          <w:ilvl w:val="0"/>
          <w:numId w:val="24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köznevelési intézmény hagyományait, történetét, szervezeti felépítését, tevékenységét,</w:t>
      </w:r>
    </w:p>
    <w:p w:rsidR="00B8653F" w:rsidRPr="0037610C" w:rsidRDefault="00B8653F" w:rsidP="001E759F">
      <w:pPr>
        <w:pStyle w:val="ListParagraph"/>
        <w:numPr>
          <w:ilvl w:val="0"/>
          <w:numId w:val="24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az intézményi dokumentumokat (pedagógiai program, szervezeti és működési szabályzat, házirend, munkaterv),</w:t>
      </w:r>
    </w:p>
    <w:p w:rsidR="00B8653F" w:rsidRPr="0037610C" w:rsidRDefault="00B8653F" w:rsidP="001E759F">
      <w:pPr>
        <w:pStyle w:val="ListParagraph"/>
        <w:numPr>
          <w:ilvl w:val="0"/>
          <w:numId w:val="24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tanügyigazgatási dokumentumokat, ezek alkalmazásának módját,</w:t>
      </w:r>
    </w:p>
    <w:p w:rsidR="00B8653F" w:rsidRPr="0037610C" w:rsidRDefault="00B8653F" w:rsidP="001E759F">
      <w:pPr>
        <w:pStyle w:val="ListParagraph"/>
        <w:numPr>
          <w:ilvl w:val="0"/>
          <w:numId w:val="24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munkavédelemre, balesetvédelemre, tűzvédelemre vonatkozó általános szabályokat,</w:t>
      </w:r>
    </w:p>
    <w:p w:rsidR="00B8653F" w:rsidRPr="0037610C" w:rsidRDefault="00B8653F" w:rsidP="001E759F">
      <w:pPr>
        <w:pStyle w:val="ListParagraph"/>
        <w:numPr>
          <w:ilvl w:val="0"/>
          <w:numId w:val="24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gyermekek, tanulók, szülők, pedagógusok törvényben meghatározott jogait és kötelezettségeit,</w:t>
      </w:r>
    </w:p>
    <w:p w:rsidR="00B8653F" w:rsidRPr="0037610C" w:rsidRDefault="00B8653F" w:rsidP="001E759F">
      <w:pPr>
        <w:pStyle w:val="ListParagraph"/>
        <w:numPr>
          <w:ilvl w:val="0"/>
          <w:numId w:val="24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fenntartói irányítással kapcsolatos általános rendelkezéseket,</w:t>
      </w:r>
    </w:p>
    <w:p w:rsidR="00B8653F" w:rsidRPr="0037610C" w:rsidRDefault="00B8653F" w:rsidP="001E759F">
      <w:pPr>
        <w:pStyle w:val="ListParagraph"/>
        <w:numPr>
          <w:ilvl w:val="0"/>
          <w:numId w:val="24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az intézményre vonatkozó főbb jogszabályokat.</w:t>
      </w:r>
    </w:p>
    <w:p w:rsidR="00B8653F" w:rsidRPr="0037610C" w:rsidRDefault="00B8653F" w:rsidP="001E759F">
      <w:pPr>
        <w:pStyle w:val="Heading3"/>
        <w:shd w:val="clear" w:color="auto" w:fill="FFE4CA"/>
        <w:rPr>
          <w:rFonts w:ascii="Times New Roman" w:hAnsi="Times New Roman" w:cs="Times New Roman"/>
          <w:b w:val="0"/>
          <w:bCs w:val="0"/>
          <w:color w:val="auto"/>
        </w:rPr>
      </w:pPr>
      <w:bookmarkStart w:id="8" w:name="_Toc461518503"/>
      <w:r w:rsidRPr="0037610C">
        <w:rPr>
          <w:rFonts w:ascii="Times New Roman" w:hAnsi="Times New Roman" w:cs="Times New Roman"/>
          <w:b w:val="0"/>
          <w:bCs w:val="0"/>
          <w:color w:val="auto"/>
        </w:rPr>
        <w:t>3.2.2. A gyakornok a munkajogi szabályoknak megfelelően lássa el munkaköri kötelezettségeit.</w:t>
      </w:r>
      <w:bookmarkEnd w:id="8"/>
    </w:p>
    <w:p w:rsidR="00B8653F" w:rsidRPr="0037610C" w:rsidRDefault="00B8653F" w:rsidP="001E759F">
      <w:pPr>
        <w:pStyle w:val="Heading1"/>
        <w:shd w:val="clear" w:color="auto" w:fill="FFE4CA"/>
        <w:rPr>
          <w:rFonts w:ascii="Times New Roman" w:hAnsi="Times New Roman" w:cs="Times New Roman"/>
          <w:i w:val="0"/>
          <w:iCs w:val="0"/>
          <w:sz w:val="22"/>
          <w:szCs w:val="22"/>
        </w:rPr>
      </w:pPr>
      <w:bookmarkStart w:id="9" w:name="_Toc461518504"/>
      <w:r w:rsidRPr="0037610C">
        <w:rPr>
          <w:rFonts w:ascii="Times New Roman" w:hAnsi="Times New Roman" w:cs="Times New Roman"/>
          <w:i w:val="0"/>
          <w:iCs w:val="0"/>
          <w:sz w:val="22"/>
          <w:szCs w:val="22"/>
        </w:rPr>
        <w:t>4. A minősítés szempontjai és a teljesítmény mérésének módja</w:t>
      </w:r>
      <w:bookmarkEnd w:id="9"/>
    </w:p>
    <w:p w:rsidR="00B8653F" w:rsidRPr="0037610C" w:rsidRDefault="00B8653F" w:rsidP="001E759F">
      <w:pPr>
        <w:pStyle w:val="Heading2"/>
        <w:shd w:val="clear" w:color="auto" w:fill="FFE4CA"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bookmarkStart w:id="10" w:name="_Toc461518505"/>
      <w:r w:rsidRPr="0037610C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4.1. A hospitálás</w:t>
      </w:r>
      <w:bookmarkEnd w:id="10"/>
    </w:p>
    <w:p w:rsidR="00B8653F" w:rsidRPr="0037610C" w:rsidRDefault="00B8653F" w:rsidP="001E759F">
      <w:pPr>
        <w:shd w:val="clear" w:color="auto" w:fill="FFE4CA"/>
        <w:spacing w:after="0" w:line="405" w:lineRule="atLeast"/>
        <w:ind w:firstLine="0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hospitáláson való részvételt a meglátogatott tanórát vagy foglalkozást tartó pedagógus, valamint - ha a hospitálás nem a gyakornokot foglalkoztató intézményben történt - az intézményvezető az aláírásával igazolja.</w:t>
      </w:r>
    </w:p>
    <w:p w:rsidR="00B8653F" w:rsidRPr="0037610C" w:rsidRDefault="00B8653F" w:rsidP="001E759F">
      <w:pPr>
        <w:pStyle w:val="Heading3"/>
        <w:shd w:val="clear" w:color="auto" w:fill="FFE4CA"/>
        <w:rPr>
          <w:rFonts w:ascii="Times New Roman" w:hAnsi="Times New Roman" w:cs="Times New Roman"/>
          <w:b w:val="0"/>
          <w:bCs w:val="0"/>
          <w:color w:val="auto"/>
        </w:rPr>
      </w:pPr>
      <w:bookmarkStart w:id="11" w:name="_Toc461518506"/>
      <w:r w:rsidRPr="0037610C">
        <w:rPr>
          <w:rFonts w:ascii="Times New Roman" w:hAnsi="Times New Roman" w:cs="Times New Roman"/>
          <w:b w:val="0"/>
          <w:bCs w:val="0"/>
          <w:color w:val="auto"/>
        </w:rPr>
        <w:t>4.1.1. A hospitálási napló tartalmazza:</w:t>
      </w:r>
      <w:bookmarkEnd w:id="11"/>
    </w:p>
    <w:p w:rsidR="00B8653F" w:rsidRPr="0037610C" w:rsidRDefault="00B8653F" w:rsidP="001E759F">
      <w:pPr>
        <w:pStyle w:val="ListParagraph"/>
        <w:numPr>
          <w:ilvl w:val="0"/>
          <w:numId w:val="25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tanóra vagy foglalkozás időpontját, helyét, az azt tartó pedagógus nevét, tárgyát illetve témáját,</w:t>
      </w:r>
    </w:p>
    <w:p w:rsidR="00B8653F" w:rsidRPr="0037610C" w:rsidRDefault="00B8653F" w:rsidP="001E759F">
      <w:pPr>
        <w:pStyle w:val="ListParagraph"/>
        <w:numPr>
          <w:ilvl w:val="0"/>
          <w:numId w:val="25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tanóra, foglalkozás menetének leírását,</w:t>
      </w:r>
    </w:p>
    <w:p w:rsidR="00B8653F" w:rsidRPr="0037610C" w:rsidRDefault="00B8653F" w:rsidP="001E759F">
      <w:pPr>
        <w:pStyle w:val="ListParagraph"/>
        <w:numPr>
          <w:ilvl w:val="0"/>
          <w:numId w:val="25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tanóra, foglalkozás pedagógus által megfogalmazott céljait,</w:t>
      </w:r>
    </w:p>
    <w:p w:rsidR="00B8653F" w:rsidRPr="0037610C" w:rsidRDefault="00B8653F" w:rsidP="001E759F">
      <w:pPr>
        <w:pStyle w:val="ListParagraph"/>
        <w:numPr>
          <w:ilvl w:val="0"/>
          <w:numId w:val="25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tanóra, foglalkozás céljának megvalósulásával kapcsolatos gyakornoki értékelést, a tapasztalatok, tanulságok megfogalmazását.</w:t>
      </w:r>
    </w:p>
    <w:p w:rsidR="00B8653F" w:rsidRPr="0037610C" w:rsidRDefault="00B8653F" w:rsidP="001E759F">
      <w:pPr>
        <w:pStyle w:val="Heading3"/>
        <w:shd w:val="clear" w:color="auto" w:fill="FFE4CA"/>
        <w:rPr>
          <w:rFonts w:ascii="Times New Roman" w:hAnsi="Times New Roman" w:cs="Times New Roman"/>
          <w:b w:val="0"/>
          <w:bCs w:val="0"/>
          <w:color w:val="auto"/>
        </w:rPr>
      </w:pPr>
      <w:bookmarkStart w:id="12" w:name="_Toc461518507"/>
      <w:r w:rsidRPr="0037610C">
        <w:rPr>
          <w:rFonts w:ascii="Times New Roman" w:hAnsi="Times New Roman" w:cs="Times New Roman"/>
          <w:b w:val="0"/>
          <w:bCs w:val="0"/>
          <w:color w:val="auto"/>
        </w:rPr>
        <w:t>4.1.2. A hospitálási napló bemutatása</w:t>
      </w:r>
      <w:bookmarkEnd w:id="12"/>
    </w:p>
    <w:p w:rsidR="00B8653F" w:rsidRPr="0037610C" w:rsidRDefault="00B8653F" w:rsidP="001E759F">
      <w:pPr>
        <w:shd w:val="clear" w:color="auto" w:fill="FFE4CA"/>
        <w:spacing w:after="0" w:line="405" w:lineRule="atLeast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 hospitálási n</w:t>
      </w:r>
      <w:r w:rsidRPr="0037610C">
        <w:rPr>
          <w:rFonts w:ascii="Times New Roman" w:hAnsi="Times New Roman" w:cs="Times New Roman"/>
        </w:rPr>
        <w:t>aplót a tanórát, foglalkozást követő 30 napon belül el kell készíteni és azt a mentornak be kell mutatni.</w:t>
      </w:r>
    </w:p>
    <w:p w:rsidR="00B8653F" w:rsidRPr="0037610C" w:rsidRDefault="00B8653F" w:rsidP="001E759F">
      <w:pPr>
        <w:pStyle w:val="Heading2"/>
        <w:shd w:val="clear" w:color="auto" w:fill="FFE4CA"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bookmarkStart w:id="13" w:name="_Toc461518508"/>
      <w:r w:rsidRPr="0037610C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4.2. A szakmai követelmények teljesítésének mérése</w:t>
      </w:r>
      <w:bookmarkEnd w:id="13"/>
    </w:p>
    <w:p w:rsidR="00B8653F" w:rsidRPr="0037610C" w:rsidRDefault="00B8653F" w:rsidP="001763F4">
      <w:pPr>
        <w:pStyle w:val="ListParagraph"/>
        <w:numPr>
          <w:ilvl w:val="0"/>
          <w:numId w:val="27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 xml:space="preserve">A gyakornok köteles számot adni a megismert dokumentumokról. </w:t>
      </w:r>
    </w:p>
    <w:p w:rsidR="00B8653F" w:rsidRPr="0037610C" w:rsidRDefault="00B8653F" w:rsidP="006D1323">
      <w:pPr>
        <w:pStyle w:val="ListParagraph"/>
        <w:numPr>
          <w:ilvl w:val="0"/>
          <w:numId w:val="27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Munkateljesítményét a következő szempontok szerint kell értékelni:</w:t>
      </w:r>
    </w:p>
    <w:p w:rsidR="00B8653F" w:rsidRPr="0037610C" w:rsidRDefault="00B8653F" w:rsidP="006D1323">
      <w:pPr>
        <w:pStyle w:val="ListParagraph"/>
        <w:numPr>
          <w:ilvl w:val="0"/>
          <w:numId w:val="27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munkakör ellátása szempontjából szükséges szakmai ismeretek</w:t>
      </w:r>
    </w:p>
    <w:p w:rsidR="00B8653F" w:rsidRPr="0037610C" w:rsidRDefault="00B8653F" w:rsidP="006D1323">
      <w:pPr>
        <w:pStyle w:val="ListParagraph"/>
        <w:numPr>
          <w:ilvl w:val="0"/>
          <w:numId w:val="27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munkakör ellátása során végzett szakmai, gyakorlati munka</w:t>
      </w:r>
    </w:p>
    <w:p w:rsidR="00B8653F" w:rsidRPr="0037610C" w:rsidRDefault="00B8653F" w:rsidP="006D1323">
      <w:pPr>
        <w:pStyle w:val="ListParagraph"/>
        <w:numPr>
          <w:ilvl w:val="0"/>
          <w:numId w:val="27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szakmai munkával kapcsolatos problémamegoldó képesség</w:t>
      </w:r>
    </w:p>
    <w:p w:rsidR="00B8653F" w:rsidRPr="0037610C" w:rsidRDefault="00B8653F" w:rsidP="006D1323">
      <w:pPr>
        <w:pStyle w:val="ListParagraph"/>
        <w:numPr>
          <w:ilvl w:val="0"/>
          <w:numId w:val="27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munkavégzéssel kapcsolatos felelősség és hivatástudat</w:t>
      </w:r>
    </w:p>
    <w:p w:rsidR="00B8653F" w:rsidRPr="0037610C" w:rsidRDefault="00B8653F" w:rsidP="006D1323">
      <w:pPr>
        <w:pStyle w:val="ListParagraph"/>
        <w:numPr>
          <w:ilvl w:val="0"/>
          <w:numId w:val="27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munkavégzéssel kapcsolatos pontosság, szorgalom, igyekezet</w:t>
      </w:r>
    </w:p>
    <w:p w:rsidR="00B8653F" w:rsidRPr="0037610C" w:rsidRDefault="00B8653F" w:rsidP="001E759F">
      <w:pPr>
        <w:shd w:val="clear" w:color="auto" w:fill="FFE4CA"/>
        <w:spacing w:after="0" w:line="405" w:lineRule="atLeast"/>
        <w:ind w:firstLine="0"/>
        <w:jc w:val="both"/>
        <w:rPr>
          <w:rFonts w:ascii="Times New Roman" w:hAnsi="Times New Roman" w:cs="Times New Roman"/>
        </w:rPr>
      </w:pPr>
    </w:p>
    <w:p w:rsidR="00B8653F" w:rsidRPr="0037610C" w:rsidRDefault="00B8653F" w:rsidP="006D1323">
      <w:pPr>
        <w:pStyle w:val="Heading4"/>
        <w:rPr>
          <w:rFonts w:ascii="Times New Roman" w:hAnsi="Times New Roman" w:cs="Times New Roman"/>
          <w:b w:val="0"/>
          <w:bCs w:val="0"/>
          <w:i w:val="0"/>
          <w:iCs w:val="0"/>
        </w:rPr>
      </w:pPr>
      <w:r w:rsidRPr="0037610C">
        <w:rPr>
          <w:rFonts w:ascii="Times New Roman" w:hAnsi="Times New Roman" w:cs="Times New Roman"/>
          <w:b w:val="0"/>
          <w:bCs w:val="0"/>
          <w:i w:val="0"/>
          <w:iCs w:val="0"/>
        </w:rPr>
        <w:t xml:space="preserve">Az egyes szempontokra a következő értékelés és pontszám adható: </w:t>
      </w:r>
    </w:p>
    <w:p w:rsidR="00B8653F" w:rsidRPr="0037610C" w:rsidRDefault="00B8653F" w:rsidP="006D1323">
      <w:pPr>
        <w:pStyle w:val="ListParagraph"/>
        <w:numPr>
          <w:ilvl w:val="0"/>
          <w:numId w:val="28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Kiemelkedő (3 pont)</w:t>
      </w:r>
    </w:p>
    <w:p w:rsidR="00B8653F" w:rsidRPr="0037610C" w:rsidRDefault="00B8653F" w:rsidP="006D1323">
      <w:pPr>
        <w:pStyle w:val="ListParagraph"/>
        <w:numPr>
          <w:ilvl w:val="0"/>
          <w:numId w:val="28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Megfelelő (2 pont)</w:t>
      </w:r>
    </w:p>
    <w:p w:rsidR="00B8653F" w:rsidRPr="0037610C" w:rsidRDefault="00B8653F" w:rsidP="006D1323">
      <w:pPr>
        <w:pStyle w:val="ListParagraph"/>
        <w:numPr>
          <w:ilvl w:val="0"/>
          <w:numId w:val="28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Kevéssé megfelelő (1 pont)</w:t>
      </w:r>
    </w:p>
    <w:p w:rsidR="00B8653F" w:rsidRPr="0037610C" w:rsidRDefault="00B8653F" w:rsidP="006D1323">
      <w:pPr>
        <w:pStyle w:val="ListParagraph"/>
        <w:numPr>
          <w:ilvl w:val="0"/>
          <w:numId w:val="28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Nem megfelelő (0 pont)</w:t>
      </w:r>
    </w:p>
    <w:p w:rsidR="00B8653F" w:rsidRPr="0037610C" w:rsidRDefault="00B8653F" w:rsidP="006D1323">
      <w:pPr>
        <w:pStyle w:val="Heading4"/>
        <w:rPr>
          <w:rFonts w:ascii="Times New Roman" w:hAnsi="Times New Roman" w:cs="Times New Roman"/>
          <w:b w:val="0"/>
          <w:bCs w:val="0"/>
          <w:i w:val="0"/>
          <w:iCs w:val="0"/>
        </w:rPr>
      </w:pPr>
      <w:r w:rsidRPr="0037610C">
        <w:rPr>
          <w:rFonts w:ascii="Times New Roman" w:hAnsi="Times New Roman" w:cs="Times New Roman"/>
          <w:b w:val="0"/>
          <w:bCs w:val="0"/>
          <w:i w:val="0"/>
          <w:iCs w:val="0"/>
        </w:rPr>
        <w:t xml:space="preserve">A pontszámok alapján a gyakornok munkájának értékelése lehet: </w:t>
      </w:r>
    </w:p>
    <w:p w:rsidR="00B8653F" w:rsidRPr="0037610C" w:rsidRDefault="00B8653F" w:rsidP="006D1323">
      <w:pPr>
        <w:pStyle w:val="ListParagraph"/>
        <w:numPr>
          <w:ilvl w:val="0"/>
          <w:numId w:val="29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kiválóan alkalmas (80-100%)</w:t>
      </w:r>
    </w:p>
    <w:p w:rsidR="00B8653F" w:rsidRPr="0037610C" w:rsidRDefault="00B8653F" w:rsidP="006D1323">
      <w:pPr>
        <w:pStyle w:val="ListParagraph"/>
        <w:numPr>
          <w:ilvl w:val="0"/>
          <w:numId w:val="29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alkalmas (60-79%)</w:t>
      </w:r>
    </w:p>
    <w:p w:rsidR="00B8653F" w:rsidRPr="0037610C" w:rsidRDefault="00B8653F" w:rsidP="006D1323">
      <w:pPr>
        <w:pStyle w:val="ListParagraph"/>
        <w:numPr>
          <w:ilvl w:val="0"/>
          <w:numId w:val="29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kevéssé alkalmas (30-59%)</w:t>
      </w:r>
    </w:p>
    <w:p w:rsidR="00B8653F" w:rsidRPr="0037610C" w:rsidRDefault="00B8653F" w:rsidP="006D1323">
      <w:pPr>
        <w:pStyle w:val="ListParagraph"/>
        <w:numPr>
          <w:ilvl w:val="0"/>
          <w:numId w:val="29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alkalmatlan (30% alatt)</w:t>
      </w:r>
    </w:p>
    <w:p w:rsidR="00B8653F" w:rsidRPr="0037610C" w:rsidRDefault="00B8653F" w:rsidP="001E759F">
      <w:pPr>
        <w:pStyle w:val="Heading2"/>
        <w:shd w:val="clear" w:color="auto" w:fill="FFE4CA"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bookmarkStart w:id="14" w:name="_Toc461518509"/>
      <w:r w:rsidRPr="0037610C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4.3. A gyakornok a Pedagógus I. fokozatba sorolás feltételeit teljesítette, ha:</w:t>
      </w:r>
      <w:bookmarkEnd w:id="14"/>
    </w:p>
    <w:p w:rsidR="00B8653F" w:rsidRPr="0037610C" w:rsidRDefault="00B8653F" w:rsidP="001E759F">
      <w:pPr>
        <w:pStyle w:val="ListParagraph"/>
        <w:numPr>
          <w:ilvl w:val="0"/>
          <w:numId w:val="26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az előírt számú hospitáláson részt vett,</w:t>
      </w:r>
    </w:p>
    <w:p w:rsidR="00B8653F" w:rsidRPr="0037610C" w:rsidRDefault="00B8653F" w:rsidP="001E759F">
      <w:pPr>
        <w:pStyle w:val="ListParagraph"/>
        <w:numPr>
          <w:ilvl w:val="0"/>
          <w:numId w:val="26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hospitálási naplót hiánytalanul vezette, és</w:t>
      </w:r>
    </w:p>
    <w:p w:rsidR="00B8653F" w:rsidRPr="0037610C" w:rsidRDefault="00B8653F" w:rsidP="001E759F">
      <w:pPr>
        <w:pStyle w:val="ListParagraph"/>
        <w:numPr>
          <w:ilvl w:val="0"/>
          <w:numId w:val="26"/>
        </w:numPr>
        <w:shd w:val="clear" w:color="auto" w:fill="FFE4CA"/>
        <w:spacing w:after="0" w:line="405" w:lineRule="atLeast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a szakmai munka értékelése legalább „kevéssé alkalmas” eredményt ért el.</w:t>
      </w:r>
    </w:p>
    <w:p w:rsidR="00B8653F" w:rsidRPr="0037610C" w:rsidRDefault="00B8653F" w:rsidP="001E759F">
      <w:pPr>
        <w:pStyle w:val="Heading1"/>
        <w:shd w:val="clear" w:color="auto" w:fill="FFE4CA"/>
        <w:rPr>
          <w:rFonts w:ascii="Times New Roman" w:hAnsi="Times New Roman" w:cs="Times New Roman"/>
          <w:i w:val="0"/>
          <w:iCs w:val="0"/>
          <w:sz w:val="22"/>
          <w:szCs w:val="22"/>
        </w:rPr>
      </w:pPr>
      <w:bookmarkStart w:id="15" w:name="_Toc461518510"/>
      <w:r w:rsidRPr="0037610C">
        <w:rPr>
          <w:rFonts w:ascii="Times New Roman" w:hAnsi="Times New Roman" w:cs="Times New Roman"/>
          <w:i w:val="0"/>
          <w:iCs w:val="0"/>
          <w:sz w:val="22"/>
          <w:szCs w:val="22"/>
        </w:rPr>
        <w:t>5. A minősítési követelmények teljesítésével és a teljesítmény mérésével összefüggő eljárási rend</w:t>
      </w:r>
      <w:bookmarkEnd w:id="15"/>
    </w:p>
    <w:p w:rsidR="00B8653F" w:rsidRPr="0037610C" w:rsidRDefault="00B8653F" w:rsidP="001E759F">
      <w:pPr>
        <w:shd w:val="clear" w:color="auto" w:fill="FFE4CA"/>
        <w:spacing w:after="0" w:line="405" w:lineRule="atLeast"/>
        <w:ind w:left="708" w:hanging="708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 xml:space="preserve">5.1. </w:t>
      </w:r>
      <w:r w:rsidRPr="0037610C">
        <w:rPr>
          <w:rFonts w:ascii="Times New Roman" w:hAnsi="Times New Roman" w:cs="Times New Roman"/>
        </w:rPr>
        <w:tab/>
        <w:t>A gyakornok a hospitálás igazolását, a hospitálási naplót az intézményvezetőnek köteles bemutatni a szakmai munka értékelését megelőzően.</w:t>
      </w:r>
    </w:p>
    <w:p w:rsidR="00B8653F" w:rsidRPr="0037610C" w:rsidRDefault="00B8653F" w:rsidP="001E759F">
      <w:pPr>
        <w:shd w:val="clear" w:color="auto" w:fill="FFE4CA"/>
        <w:spacing w:after="0" w:line="405" w:lineRule="atLeast"/>
        <w:ind w:left="708" w:hanging="708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 xml:space="preserve">5.2. </w:t>
      </w:r>
      <w:r w:rsidRPr="0037610C">
        <w:rPr>
          <w:rFonts w:ascii="Times New Roman" w:hAnsi="Times New Roman" w:cs="Times New Roman"/>
        </w:rPr>
        <w:tab/>
        <w:t>A mentor írásban beszámol a gyakornok fejlődéséről, szövegesen értékeli teljesítményét, szervezetbe való beilleszkedésének sikerességét, a szükséges dokumentumok megismerését.</w:t>
      </w:r>
    </w:p>
    <w:p w:rsidR="00B8653F" w:rsidRPr="0037610C" w:rsidRDefault="00B8653F" w:rsidP="001E759F">
      <w:pPr>
        <w:shd w:val="clear" w:color="auto" w:fill="FFE4CA"/>
        <w:spacing w:after="0" w:line="405" w:lineRule="atLeast"/>
        <w:ind w:left="708" w:hanging="708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 xml:space="preserve">5.3. </w:t>
      </w:r>
      <w:r w:rsidRPr="0037610C">
        <w:rPr>
          <w:rFonts w:ascii="Times New Roman" w:hAnsi="Times New Roman" w:cs="Times New Roman"/>
        </w:rPr>
        <w:tab/>
        <w:t>A szakmai munka értékelését az intézményvezető a mentor beszámolója és a közvetlen vezető véleményének kikérése alapján írásban végzi el, a gyakornoki idő lejártát megelőző 60 napon belül. A minősítő lapot az intézményvezető, a mentor és a gyakornok írja alá.</w:t>
      </w:r>
    </w:p>
    <w:p w:rsidR="00B8653F" w:rsidRPr="0037610C" w:rsidRDefault="00B8653F" w:rsidP="001E759F">
      <w:pPr>
        <w:shd w:val="clear" w:color="auto" w:fill="FFE4CA"/>
        <w:spacing w:after="0" w:line="405" w:lineRule="atLeast"/>
        <w:ind w:left="708" w:hanging="708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 xml:space="preserve">5.4. </w:t>
      </w:r>
      <w:r w:rsidRPr="0037610C">
        <w:rPr>
          <w:rFonts w:ascii="Times New Roman" w:hAnsi="Times New Roman" w:cs="Times New Roman"/>
        </w:rPr>
        <w:tab/>
        <w:t>Az intézményvezető írásos igazolást készít arról, hogy a gyakornok a Pedagógus I. fokozatba sorolás feltételeit teljesítette-e, és ezt továbbítja az Oktatási Hivatal részére.</w:t>
      </w:r>
    </w:p>
    <w:p w:rsidR="00B8653F" w:rsidRPr="0037610C" w:rsidRDefault="00B8653F" w:rsidP="001E759F">
      <w:pPr>
        <w:shd w:val="clear" w:color="auto" w:fill="FFE4CA"/>
        <w:spacing w:after="0" w:line="405" w:lineRule="atLeast"/>
        <w:ind w:firstLine="0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 xml:space="preserve">5.5. </w:t>
      </w:r>
      <w:r w:rsidRPr="0037610C">
        <w:rPr>
          <w:rFonts w:ascii="Times New Roman" w:hAnsi="Times New Roman" w:cs="Times New Roman"/>
        </w:rPr>
        <w:tab/>
        <w:t>Az átsorolást az Oktatási Hivatal által kiállított tanúsítvány alapján kell elvégezni.</w:t>
      </w:r>
    </w:p>
    <w:p w:rsidR="00B8653F" w:rsidRPr="0037610C" w:rsidRDefault="00B8653F" w:rsidP="001E759F">
      <w:pPr>
        <w:pStyle w:val="Heading1"/>
        <w:shd w:val="clear" w:color="auto" w:fill="FFE4CA"/>
        <w:rPr>
          <w:rFonts w:ascii="Times New Roman" w:hAnsi="Times New Roman" w:cs="Times New Roman"/>
          <w:i w:val="0"/>
          <w:iCs w:val="0"/>
          <w:sz w:val="22"/>
          <w:szCs w:val="22"/>
        </w:rPr>
      </w:pPr>
      <w:bookmarkStart w:id="16" w:name="_Toc461518511"/>
      <w:r w:rsidRPr="0037610C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6. </w:t>
      </w:r>
      <w:r w:rsidRPr="0037610C">
        <w:rPr>
          <w:rFonts w:ascii="Times New Roman" w:hAnsi="Times New Roman" w:cs="Times New Roman"/>
          <w:i w:val="0"/>
          <w:iCs w:val="0"/>
          <w:sz w:val="22"/>
          <w:szCs w:val="22"/>
        </w:rPr>
        <w:tab/>
        <w:t>Hatályba lépés ideje:</w:t>
      </w:r>
      <w:bookmarkEnd w:id="16"/>
    </w:p>
    <w:p w:rsidR="00B8653F" w:rsidRPr="0037610C" w:rsidRDefault="00B8653F" w:rsidP="006D1323">
      <w:pPr>
        <w:ind w:firstLine="0"/>
        <w:rPr>
          <w:rFonts w:ascii="Times New Roman" w:hAnsi="Times New Roman" w:cs="Times New Roman"/>
        </w:rPr>
      </w:pPr>
    </w:p>
    <w:p w:rsidR="00B8653F" w:rsidRPr="0037610C" w:rsidRDefault="00B8653F" w:rsidP="006D1323">
      <w:pPr>
        <w:ind w:firstLine="0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 xml:space="preserve">Jelen szabályzat </w:t>
      </w:r>
      <w:r w:rsidRPr="0037610C">
        <w:rPr>
          <w:rFonts w:ascii="Times New Roman" w:hAnsi="Times New Roman" w:cs="Times New Roman"/>
          <w:i/>
          <w:iCs/>
        </w:rPr>
        <w:t>2016.10.0</w:t>
      </w:r>
      <w:bookmarkStart w:id="17" w:name="_GoBack"/>
      <w:bookmarkEnd w:id="17"/>
      <w:r w:rsidRPr="0037610C">
        <w:rPr>
          <w:rFonts w:ascii="Times New Roman" w:hAnsi="Times New Roman" w:cs="Times New Roman"/>
          <w:i/>
          <w:iCs/>
        </w:rPr>
        <w:t>1-én</w:t>
      </w:r>
      <w:r w:rsidRPr="0037610C">
        <w:rPr>
          <w:rFonts w:ascii="Times New Roman" w:hAnsi="Times New Roman" w:cs="Times New Roman"/>
        </w:rPr>
        <w:t xml:space="preserve"> lép hatályba.</w:t>
      </w:r>
    </w:p>
    <w:p w:rsidR="00B8653F" w:rsidRPr="0037610C" w:rsidRDefault="00B8653F" w:rsidP="001E759F">
      <w:pPr>
        <w:pStyle w:val="NormalWeb"/>
        <w:shd w:val="clear" w:color="auto" w:fill="FFE4CA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Pr="0037610C" w:rsidRDefault="00B8653F" w:rsidP="001E759F">
      <w:pPr>
        <w:pStyle w:val="Heading1"/>
        <w:shd w:val="clear" w:color="auto" w:fill="FFE4CA"/>
        <w:rPr>
          <w:rFonts w:ascii="Times New Roman" w:hAnsi="Times New Roman" w:cs="Times New Roman"/>
          <w:i w:val="0"/>
          <w:iCs w:val="0"/>
          <w:sz w:val="22"/>
          <w:szCs w:val="22"/>
        </w:rPr>
      </w:pPr>
      <w:bookmarkStart w:id="18" w:name="_Toc461518512"/>
      <w:r w:rsidRPr="0037610C">
        <w:rPr>
          <w:rFonts w:ascii="Times New Roman" w:hAnsi="Times New Roman" w:cs="Times New Roman"/>
          <w:i w:val="0"/>
          <w:iCs w:val="0"/>
          <w:sz w:val="22"/>
          <w:szCs w:val="22"/>
        </w:rPr>
        <w:t>7.</w:t>
      </w:r>
      <w:r w:rsidRPr="0037610C">
        <w:rPr>
          <w:rFonts w:ascii="Times New Roman" w:hAnsi="Times New Roman" w:cs="Times New Roman"/>
          <w:i w:val="0"/>
          <w:iCs w:val="0"/>
          <w:sz w:val="22"/>
          <w:szCs w:val="22"/>
        </w:rPr>
        <w:tab/>
        <w:t>Legitimációs záradék:</w:t>
      </w:r>
      <w:bookmarkEnd w:id="18"/>
    </w:p>
    <w:p w:rsidR="00B8653F" w:rsidRPr="0037610C" w:rsidRDefault="00B8653F" w:rsidP="001E759F">
      <w:pPr>
        <w:pStyle w:val="NormalWeb"/>
        <w:shd w:val="clear" w:color="auto" w:fill="FFE4CA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Pr="0037610C" w:rsidRDefault="00B8653F" w:rsidP="006D1323">
      <w:pPr>
        <w:ind w:left="708" w:hanging="708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7.1.</w:t>
      </w:r>
      <w:r>
        <w:rPr>
          <w:rFonts w:ascii="Times New Roman" w:hAnsi="Times New Roman" w:cs="Times New Roman"/>
        </w:rPr>
        <w:tab/>
        <w:t xml:space="preserve">A Hétszínvirág Művészeti </w:t>
      </w:r>
      <w:r w:rsidRPr="0037610C">
        <w:rPr>
          <w:rFonts w:ascii="Times New Roman" w:hAnsi="Times New Roman" w:cs="Times New Roman"/>
        </w:rPr>
        <w:t>Óvoda alkalmazotti közössége:</w:t>
      </w:r>
      <w:r>
        <w:rPr>
          <w:rFonts w:ascii="Times New Roman" w:hAnsi="Times New Roman" w:cs="Times New Roman"/>
        </w:rPr>
        <w:t xml:space="preserve"> …………… %-os arányban, a 2016. szeptember29.kelt határozata alapján, a Hétzsínvirág Művészeti </w:t>
      </w:r>
      <w:r w:rsidRPr="0037610C">
        <w:rPr>
          <w:rFonts w:ascii="Times New Roman" w:hAnsi="Times New Roman" w:cs="Times New Roman"/>
        </w:rPr>
        <w:t>Óvoda A pedagógus szakképzettséggel rendelkező nevelő és oktató munkát közvetlenül segítő munkakörben foglalkoztatottakra vonatkozó helyi értékelési szabályzatát véleményezte és támogatja.</w:t>
      </w:r>
    </w:p>
    <w:p w:rsidR="00B8653F" w:rsidRPr="0037610C" w:rsidRDefault="00B8653F" w:rsidP="001E759F">
      <w:pPr>
        <w:pStyle w:val="Norml2"/>
        <w:shd w:val="clear" w:color="auto" w:fill="FFE4C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600" w:after="24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Kelt: Maglód, 2016. szeptember 29.</w:t>
      </w:r>
    </w:p>
    <w:p w:rsidR="00B8653F" w:rsidRPr="0037610C" w:rsidRDefault="00B8653F" w:rsidP="001E759F">
      <w:pPr>
        <w:pStyle w:val="Norml2"/>
        <w:shd w:val="clear" w:color="auto" w:fill="FFE4C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720" w:after="240"/>
        <w:ind w:firstLine="3780"/>
        <w:rPr>
          <w:rFonts w:ascii="Times New Roman" w:hAnsi="Times New Roman" w:cs="Times New Roman"/>
          <w:color w:val="auto"/>
        </w:rPr>
      </w:pPr>
    </w:p>
    <w:p w:rsidR="00B8653F" w:rsidRPr="0037610C" w:rsidRDefault="00B8653F" w:rsidP="001E759F">
      <w:pPr>
        <w:pStyle w:val="Norml2"/>
        <w:shd w:val="clear" w:color="auto" w:fill="FFE4C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240"/>
        <w:ind w:firstLine="3780"/>
        <w:rPr>
          <w:rFonts w:ascii="Times New Roman" w:hAnsi="Times New Roman" w:cs="Times New Roman"/>
          <w:color w:val="auto"/>
        </w:rPr>
      </w:pPr>
    </w:p>
    <w:p w:rsidR="00B8653F" w:rsidRPr="0037610C" w:rsidRDefault="00B8653F" w:rsidP="006D1323">
      <w:pPr>
        <w:ind w:left="708" w:hanging="708"/>
        <w:jc w:val="both"/>
        <w:rPr>
          <w:rFonts w:ascii="Times New Roman" w:hAnsi="Times New Roman" w:cs="Times New Roman"/>
        </w:rPr>
      </w:pPr>
      <w:r w:rsidRPr="0037610C">
        <w:rPr>
          <w:rFonts w:ascii="Times New Roman" w:hAnsi="Times New Roman" w:cs="Times New Roman"/>
        </w:rPr>
        <w:t>7.2.</w:t>
      </w:r>
      <w:r w:rsidRPr="0037610C"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A Hétszínvirág Művészeti</w:t>
      </w:r>
      <w:r w:rsidRPr="0037610C">
        <w:rPr>
          <w:rFonts w:ascii="Times New Roman" w:hAnsi="Times New Roman" w:cs="Times New Roman"/>
        </w:rPr>
        <w:t>. Óvoda A pedagógus szakképzettséggel rendelkező nevelő és oktató munkát közvetlenül segítő munkakörben foglalkoztatottakra vonatkozó helyi értékelési szabályzatát az intézmény vezetője jóváhagyta.</w:t>
      </w:r>
    </w:p>
    <w:p w:rsidR="00B8653F" w:rsidRDefault="00B8653F" w:rsidP="00B44916">
      <w:pPr>
        <w:pStyle w:val="Norml2"/>
        <w:shd w:val="clear" w:color="auto" w:fill="FFE4C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360" w:after="240"/>
        <w:rPr>
          <w:rFonts w:ascii="Times New Roman" w:hAnsi="Times New Roman" w:cs="Times New Roman"/>
          <w:color w:val="auto"/>
        </w:rPr>
      </w:pPr>
      <w:r>
        <w:rPr>
          <w:rFonts w:ascii="Times New Roman" w:hAnsi="Times New Roman" w:cs="Times New Roman"/>
          <w:color w:val="auto"/>
        </w:rPr>
        <w:t>Kelt: Maglód, 2016. szeptember 29.</w:t>
      </w:r>
    </w:p>
    <w:p w:rsidR="00B8653F" w:rsidRPr="0037610C" w:rsidRDefault="00B8653F" w:rsidP="00B44916">
      <w:pPr>
        <w:pStyle w:val="Norml2"/>
        <w:shd w:val="clear" w:color="auto" w:fill="FFE4C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360" w:after="240"/>
        <w:rPr>
          <w:rFonts w:ascii="Times New Roman" w:hAnsi="Times New Roman" w:cs="Times New Roman"/>
          <w:color w:val="auto"/>
        </w:rPr>
      </w:pPr>
      <w:r w:rsidRPr="0037610C">
        <w:rPr>
          <w:rFonts w:ascii="Times New Roman" w:hAnsi="Times New Roman" w:cs="Times New Roman"/>
          <w:color w:val="auto"/>
        </w:rPr>
        <w:tab/>
      </w:r>
      <w:r w:rsidRPr="0037610C">
        <w:rPr>
          <w:rFonts w:ascii="Times New Roman" w:hAnsi="Times New Roman" w:cs="Times New Roman"/>
          <w:color w:val="auto"/>
        </w:rPr>
        <w:tab/>
      </w:r>
      <w:r w:rsidRPr="0037610C">
        <w:rPr>
          <w:rFonts w:ascii="Times New Roman" w:hAnsi="Times New Roman" w:cs="Times New Roman"/>
          <w:color w:val="auto"/>
        </w:rPr>
        <w:tab/>
      </w:r>
      <w:r w:rsidRPr="0037610C">
        <w:rPr>
          <w:rFonts w:ascii="Times New Roman" w:hAnsi="Times New Roman" w:cs="Times New Roman"/>
          <w:color w:val="auto"/>
        </w:rPr>
        <w:tab/>
      </w:r>
      <w:r w:rsidRPr="0037610C">
        <w:rPr>
          <w:rFonts w:ascii="Times New Roman" w:hAnsi="Times New Roman" w:cs="Times New Roman"/>
          <w:color w:val="auto"/>
        </w:rPr>
        <w:tab/>
      </w:r>
      <w:r w:rsidRPr="0037610C">
        <w:rPr>
          <w:rFonts w:ascii="Times New Roman" w:hAnsi="Times New Roman" w:cs="Times New Roman"/>
          <w:color w:val="auto"/>
        </w:rPr>
        <w:tab/>
      </w:r>
      <w:r w:rsidRPr="0037610C">
        <w:rPr>
          <w:rFonts w:ascii="Times New Roman" w:hAnsi="Times New Roman" w:cs="Times New Roman"/>
          <w:color w:val="auto"/>
        </w:rPr>
        <w:tab/>
      </w:r>
      <w:r w:rsidRPr="0037610C">
        <w:rPr>
          <w:rFonts w:ascii="Times New Roman" w:hAnsi="Times New Roman" w:cs="Times New Roman"/>
          <w:color w:val="auto"/>
        </w:rPr>
        <w:tab/>
      </w:r>
      <w:r w:rsidRPr="0037610C">
        <w:rPr>
          <w:rFonts w:ascii="Times New Roman" w:hAnsi="Times New Roman" w:cs="Times New Roman"/>
          <w:color w:val="auto"/>
        </w:rPr>
        <w:tab/>
        <w:t>…………………………….</w:t>
      </w:r>
    </w:p>
    <w:p w:rsidR="00B8653F" w:rsidRPr="0037610C" w:rsidRDefault="00B8653F" w:rsidP="001E759F">
      <w:pPr>
        <w:pStyle w:val="Norml2"/>
        <w:shd w:val="clear" w:color="auto" w:fill="FFE4C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after="120"/>
        <w:rPr>
          <w:rFonts w:ascii="Times New Roman" w:hAnsi="Times New Roman" w:cs="Times New Roman"/>
          <w:color w:val="auto"/>
        </w:rPr>
      </w:pPr>
      <w:r w:rsidRPr="0037610C">
        <w:rPr>
          <w:rFonts w:ascii="Times New Roman" w:hAnsi="Times New Roman" w:cs="Times New Roman"/>
          <w:color w:val="auto"/>
        </w:rPr>
        <w:tab/>
      </w:r>
      <w:r w:rsidRPr="0037610C">
        <w:rPr>
          <w:rFonts w:ascii="Times New Roman" w:hAnsi="Times New Roman" w:cs="Times New Roman"/>
          <w:color w:val="auto"/>
        </w:rPr>
        <w:tab/>
      </w:r>
      <w:r w:rsidRPr="0037610C">
        <w:rPr>
          <w:rFonts w:ascii="Times New Roman" w:hAnsi="Times New Roman" w:cs="Times New Roman"/>
          <w:color w:val="auto"/>
        </w:rPr>
        <w:tab/>
      </w:r>
      <w:r w:rsidRPr="0037610C">
        <w:rPr>
          <w:rFonts w:ascii="Times New Roman" w:hAnsi="Times New Roman" w:cs="Times New Roman"/>
          <w:color w:val="auto"/>
        </w:rPr>
        <w:tab/>
      </w:r>
      <w:r w:rsidRPr="0037610C">
        <w:rPr>
          <w:rFonts w:ascii="Times New Roman" w:hAnsi="Times New Roman" w:cs="Times New Roman"/>
          <w:color w:val="auto"/>
        </w:rPr>
        <w:tab/>
      </w:r>
      <w:r w:rsidRPr="0037610C">
        <w:rPr>
          <w:rFonts w:ascii="Times New Roman" w:hAnsi="Times New Roman" w:cs="Times New Roman"/>
          <w:color w:val="auto"/>
        </w:rPr>
        <w:tab/>
      </w:r>
      <w:r w:rsidRPr="0037610C">
        <w:rPr>
          <w:rFonts w:ascii="Times New Roman" w:hAnsi="Times New Roman" w:cs="Times New Roman"/>
          <w:color w:val="auto"/>
        </w:rPr>
        <w:tab/>
      </w:r>
      <w:r w:rsidRPr="0037610C">
        <w:rPr>
          <w:rFonts w:ascii="Times New Roman" w:hAnsi="Times New Roman" w:cs="Times New Roman"/>
          <w:color w:val="auto"/>
        </w:rPr>
        <w:tab/>
      </w:r>
      <w:r w:rsidRPr="0037610C">
        <w:rPr>
          <w:rFonts w:ascii="Times New Roman" w:hAnsi="Times New Roman" w:cs="Times New Roman"/>
          <w:color w:val="auto"/>
        </w:rPr>
        <w:tab/>
        <w:t>óvodavezető aláírása</w:t>
      </w:r>
    </w:p>
    <w:p w:rsidR="00B8653F" w:rsidRPr="0037610C" w:rsidRDefault="00B8653F" w:rsidP="001E759F">
      <w:pPr>
        <w:pStyle w:val="Norml2"/>
        <w:shd w:val="clear" w:color="auto" w:fill="FFE4CA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spacing w:before="720" w:after="240"/>
        <w:ind w:left="3538"/>
        <w:rPr>
          <w:rFonts w:ascii="Times New Roman" w:hAnsi="Times New Roman" w:cs="Times New Roman"/>
          <w:color w:val="auto"/>
        </w:rPr>
      </w:pPr>
      <w:r w:rsidRPr="0037610C">
        <w:rPr>
          <w:rFonts w:ascii="Times New Roman" w:hAnsi="Times New Roman" w:cs="Times New Roman"/>
          <w:color w:val="auto"/>
        </w:rPr>
        <w:t xml:space="preserve">    PH</w:t>
      </w:r>
    </w:p>
    <w:p w:rsidR="00B8653F" w:rsidRDefault="00B8653F" w:rsidP="001E759F">
      <w:pPr>
        <w:pStyle w:val="NormalWeb"/>
        <w:shd w:val="clear" w:color="auto" w:fill="FFE4CA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1.sz. melléklet</w:t>
      </w:r>
    </w:p>
    <w:p w:rsidR="00B8653F" w:rsidRPr="003405CB" w:rsidRDefault="00B8653F" w:rsidP="0047239D">
      <w:pPr>
        <w:spacing w:before="3480" w:after="0"/>
        <w:ind w:firstLine="35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3405CB">
        <w:rPr>
          <w:rFonts w:ascii="Times New Roman" w:hAnsi="Times New Roman" w:cs="Times New Roman"/>
          <w:b/>
          <w:bCs/>
          <w:sz w:val="28"/>
          <w:szCs w:val="28"/>
        </w:rPr>
        <w:t>„A pedagógus szakképzettséggel rendelkező nevelő és oktató munkát közvetlenül segítő munkakörben foglalkoztatottakra vonatkozó”szakmai munka értékelése</w:t>
      </w:r>
    </w:p>
    <w:p w:rsidR="00B8653F" w:rsidRPr="00F762A4" w:rsidRDefault="00B8653F" w:rsidP="0047239D">
      <w:pPr>
        <w:spacing w:after="0"/>
        <w:ind w:firstLine="357"/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F762A4">
        <w:rPr>
          <w:rFonts w:ascii="Times New Roman" w:hAnsi="Times New Roman" w:cs="Times New Roman"/>
          <w:b/>
          <w:bCs/>
          <w:i/>
          <w:iCs/>
          <w:sz w:val="28"/>
          <w:szCs w:val="28"/>
        </w:rPr>
        <w:t>Értékelési lap</w:t>
      </w:r>
    </w:p>
    <w:p w:rsidR="00B8653F" w:rsidRPr="00DB5C5E" w:rsidRDefault="00B8653F" w:rsidP="0047239D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B5C5E">
        <w:rPr>
          <w:rFonts w:ascii="Times New Roman" w:hAnsi="Times New Roman" w:cs="Times New Roman"/>
        </w:rPr>
        <w:t>Tartalomjegyzék</w:t>
      </w:r>
    </w:p>
    <w:p w:rsidR="00B8653F" w:rsidRDefault="00B8653F" w:rsidP="0047239D">
      <w:pPr>
        <w:pStyle w:val="TOC1"/>
        <w:rPr>
          <w:rFonts w:cs="Times New Roman"/>
          <w:noProof/>
        </w:rPr>
      </w:pPr>
      <w:r w:rsidRPr="00DB5C5E">
        <w:rPr>
          <w:rFonts w:ascii="Times New Roman" w:hAnsi="Times New Roman" w:cs="Times New Roman"/>
        </w:rPr>
        <w:fldChar w:fldCharType="begin"/>
      </w:r>
      <w:r w:rsidRPr="00DB5C5E">
        <w:rPr>
          <w:rFonts w:ascii="Times New Roman" w:hAnsi="Times New Roman" w:cs="Times New Roman"/>
        </w:rPr>
        <w:instrText xml:space="preserve"> TOC \o "1-3" \h \z \u </w:instrText>
      </w:r>
      <w:r w:rsidRPr="00DB5C5E">
        <w:rPr>
          <w:rFonts w:ascii="Times New Roman" w:hAnsi="Times New Roman" w:cs="Times New Roman"/>
        </w:rPr>
        <w:fldChar w:fldCharType="separate"/>
      </w:r>
      <w:hyperlink w:anchor="_Toc461518305" w:history="1">
        <w:r w:rsidRPr="00E0229A">
          <w:rPr>
            <w:rStyle w:val="Hyperlink"/>
            <w:rFonts w:ascii="Times New Roman" w:hAnsi="Times New Roman" w:cs="Times New Roman"/>
            <w:noProof/>
          </w:rPr>
          <w:t>1.</w:t>
        </w:r>
        <w:r>
          <w:rPr>
            <w:rFonts w:cs="Times New Roman"/>
            <w:noProof/>
          </w:rPr>
          <w:tab/>
        </w:r>
        <w:r w:rsidRPr="00E0229A">
          <w:rPr>
            <w:rStyle w:val="Hyperlink"/>
            <w:rFonts w:ascii="Times New Roman" w:hAnsi="Times New Roman" w:cs="Times New Roman"/>
            <w:noProof/>
          </w:rPr>
          <w:t>Alapadatok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_Toc461518305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47239D">
      <w:pPr>
        <w:pStyle w:val="TOC1"/>
        <w:rPr>
          <w:rFonts w:cs="Times New Roman"/>
          <w:noProof/>
        </w:rPr>
      </w:pPr>
      <w:hyperlink w:anchor="_Toc461518306" w:history="1">
        <w:r w:rsidRPr="00E0229A">
          <w:rPr>
            <w:rStyle w:val="Hyperlink"/>
            <w:rFonts w:ascii="Times New Roman" w:hAnsi="Times New Roman" w:cs="Times New Roman"/>
            <w:noProof/>
          </w:rPr>
          <w:t>2.</w:t>
        </w:r>
        <w:r>
          <w:rPr>
            <w:rFonts w:cs="Times New Roman"/>
            <w:noProof/>
          </w:rPr>
          <w:tab/>
        </w:r>
        <w:r w:rsidRPr="00E0229A">
          <w:rPr>
            <w:rStyle w:val="Hyperlink"/>
            <w:rFonts w:ascii="Times New Roman" w:hAnsi="Times New Roman" w:cs="Times New Roman"/>
            <w:noProof/>
          </w:rPr>
          <w:t>Jogszabályi háttér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_Toc461518306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47239D">
      <w:pPr>
        <w:pStyle w:val="TOC1"/>
        <w:rPr>
          <w:rFonts w:cs="Times New Roman"/>
          <w:noProof/>
        </w:rPr>
      </w:pPr>
      <w:hyperlink w:anchor="_Toc461518307" w:history="1">
        <w:r w:rsidRPr="00E0229A">
          <w:rPr>
            <w:rStyle w:val="Hyperlink"/>
            <w:rFonts w:ascii="Times New Roman" w:hAnsi="Times New Roman" w:cs="Times New Roman"/>
            <w:noProof/>
          </w:rPr>
          <w:t>3.</w:t>
        </w:r>
        <w:r>
          <w:rPr>
            <w:rFonts w:cs="Times New Roman"/>
            <w:noProof/>
          </w:rPr>
          <w:tab/>
        </w:r>
        <w:r w:rsidRPr="00E0229A">
          <w:rPr>
            <w:rStyle w:val="Hyperlink"/>
            <w:rFonts w:ascii="Times New Roman" w:hAnsi="Times New Roman" w:cs="Times New Roman"/>
            <w:noProof/>
          </w:rPr>
          <w:t>Szakmai követelmény teljesülésének értékelése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_Toc461518307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47239D">
      <w:pPr>
        <w:pStyle w:val="TOC2"/>
        <w:tabs>
          <w:tab w:val="left" w:pos="1320"/>
        </w:tabs>
        <w:rPr>
          <w:rFonts w:cs="Times New Roman"/>
          <w:noProof/>
        </w:rPr>
      </w:pPr>
      <w:hyperlink w:anchor="_Toc461518308" w:history="1">
        <w:r w:rsidRPr="00E0229A">
          <w:rPr>
            <w:rStyle w:val="Hyperlink"/>
            <w:rFonts w:ascii="Times New Roman" w:hAnsi="Times New Roman" w:cs="Times New Roman"/>
            <w:noProof/>
          </w:rPr>
          <w:t>3.1.</w:t>
        </w:r>
        <w:r>
          <w:rPr>
            <w:rFonts w:cs="Times New Roman"/>
            <w:noProof/>
          </w:rPr>
          <w:tab/>
        </w:r>
        <w:r w:rsidRPr="00E0229A">
          <w:rPr>
            <w:rStyle w:val="Hyperlink"/>
            <w:rFonts w:ascii="Times New Roman" w:hAnsi="Times New Roman" w:cs="Times New Roman"/>
            <w:noProof/>
          </w:rPr>
          <w:t>Hospitálási órák száma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_Toc461518308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47239D">
      <w:pPr>
        <w:pStyle w:val="TOC2"/>
        <w:rPr>
          <w:rFonts w:cs="Times New Roman"/>
          <w:noProof/>
        </w:rPr>
      </w:pPr>
      <w:hyperlink w:anchor="_Toc461518309" w:history="1">
        <w:r w:rsidRPr="00E0229A">
          <w:rPr>
            <w:rStyle w:val="Hyperlink"/>
            <w:rFonts w:ascii="Times New Roman" w:hAnsi="Times New Roman" w:cs="Times New Roman"/>
            <w:noProof/>
          </w:rPr>
          <w:t>3.2. Követelmények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_Toc461518309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47239D">
      <w:pPr>
        <w:pStyle w:val="TOC3"/>
        <w:rPr>
          <w:rFonts w:cs="Times New Roman"/>
          <w:noProof/>
        </w:rPr>
      </w:pPr>
      <w:hyperlink w:anchor="_Toc461518310" w:history="1">
        <w:r w:rsidRPr="00E0229A">
          <w:rPr>
            <w:rStyle w:val="Hyperlink"/>
            <w:rFonts w:ascii="Times New Roman" w:hAnsi="Times New Roman" w:cs="Times New Roman"/>
            <w:noProof/>
          </w:rPr>
          <w:t>3.2.1.A gyakornok megismerte: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_Toc461518310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47239D">
      <w:pPr>
        <w:pStyle w:val="TOC3"/>
        <w:rPr>
          <w:rFonts w:cs="Times New Roman"/>
          <w:noProof/>
        </w:rPr>
      </w:pPr>
      <w:hyperlink w:anchor="_Toc461518311" w:history="1">
        <w:r w:rsidRPr="00E0229A">
          <w:rPr>
            <w:rStyle w:val="Hyperlink"/>
            <w:rFonts w:ascii="Times New Roman" w:hAnsi="Times New Roman" w:cs="Times New Roman"/>
            <w:noProof/>
          </w:rPr>
          <w:t>3.2.2. Munkaköri kötelezettség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_Toc461518311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47239D">
      <w:pPr>
        <w:pStyle w:val="TOC1"/>
        <w:rPr>
          <w:rFonts w:cs="Times New Roman"/>
          <w:noProof/>
        </w:rPr>
      </w:pPr>
      <w:hyperlink w:anchor="_Toc461518312" w:history="1">
        <w:r w:rsidRPr="00E0229A">
          <w:rPr>
            <w:rStyle w:val="Hyperlink"/>
            <w:rFonts w:ascii="Times New Roman" w:hAnsi="Times New Roman" w:cs="Times New Roman"/>
            <w:noProof/>
          </w:rPr>
          <w:t>4</w:t>
        </w:r>
        <w:r>
          <w:rPr>
            <w:rFonts w:cs="Times New Roman"/>
            <w:noProof/>
          </w:rPr>
          <w:tab/>
        </w:r>
        <w:r w:rsidRPr="00E0229A">
          <w:rPr>
            <w:rStyle w:val="Hyperlink"/>
            <w:rFonts w:ascii="Times New Roman" w:hAnsi="Times New Roman" w:cs="Times New Roman"/>
            <w:noProof/>
          </w:rPr>
          <w:t>A minősítés szempontjai és a teljesítmény mérésének módja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_Toc461518312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47239D">
      <w:pPr>
        <w:pStyle w:val="TOC2"/>
        <w:rPr>
          <w:rFonts w:cs="Times New Roman"/>
          <w:noProof/>
        </w:rPr>
      </w:pPr>
      <w:hyperlink w:anchor="_Toc461518313" w:history="1">
        <w:r w:rsidRPr="00E0229A">
          <w:rPr>
            <w:rStyle w:val="Hyperlink"/>
            <w:rFonts w:ascii="Times New Roman" w:hAnsi="Times New Roman" w:cs="Times New Roman"/>
            <w:noProof/>
          </w:rPr>
          <w:t>4.1. A hospitálás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_Toc461518313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47239D">
      <w:pPr>
        <w:pStyle w:val="TOC3"/>
        <w:rPr>
          <w:rFonts w:cs="Times New Roman"/>
          <w:noProof/>
        </w:rPr>
      </w:pPr>
      <w:hyperlink w:anchor="_Toc461518314" w:history="1">
        <w:r w:rsidRPr="00E0229A">
          <w:rPr>
            <w:rStyle w:val="Hyperlink"/>
            <w:rFonts w:ascii="Times New Roman" w:hAnsi="Times New Roman" w:cs="Times New Roman"/>
            <w:noProof/>
          </w:rPr>
          <w:t>4.1.1.A hospitálási napló tartalmazza: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_Toc461518314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47239D">
      <w:pPr>
        <w:pStyle w:val="TOC3"/>
        <w:rPr>
          <w:rFonts w:cs="Times New Roman"/>
          <w:noProof/>
        </w:rPr>
      </w:pPr>
      <w:hyperlink w:anchor="_Toc461518315" w:history="1">
        <w:r w:rsidRPr="00E0229A">
          <w:rPr>
            <w:rStyle w:val="Hyperlink"/>
            <w:rFonts w:ascii="Times New Roman" w:hAnsi="Times New Roman" w:cs="Times New Roman"/>
            <w:noProof/>
          </w:rPr>
          <w:t>4.1.2. A hospitálási napló elkészítésének határideje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_Toc461518315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47239D">
      <w:pPr>
        <w:pStyle w:val="TOC2"/>
        <w:rPr>
          <w:rFonts w:cs="Times New Roman"/>
          <w:noProof/>
        </w:rPr>
      </w:pPr>
      <w:hyperlink w:anchor="_Toc461518316" w:history="1">
        <w:r w:rsidRPr="00E0229A">
          <w:rPr>
            <w:rStyle w:val="Hyperlink"/>
            <w:rFonts w:ascii="Times New Roman" w:hAnsi="Times New Roman" w:cs="Times New Roman"/>
            <w:noProof/>
          </w:rPr>
          <w:t>4.2. A szakmai követelmények teljesítésének mérése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_Toc461518316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47239D">
      <w:pPr>
        <w:pStyle w:val="TOC3"/>
        <w:tabs>
          <w:tab w:val="left" w:pos="1540"/>
        </w:tabs>
        <w:rPr>
          <w:rFonts w:cs="Times New Roman"/>
          <w:noProof/>
        </w:rPr>
      </w:pPr>
      <w:hyperlink w:anchor="_Toc461518317" w:history="1">
        <w:r w:rsidRPr="00E0229A">
          <w:rPr>
            <w:rStyle w:val="Hyperlink"/>
            <w:rFonts w:ascii="Times New Roman" w:hAnsi="Times New Roman" w:cs="Times New Roman"/>
            <w:noProof/>
          </w:rPr>
          <w:t>4.2.1.</w:t>
        </w:r>
        <w:r>
          <w:rPr>
            <w:rFonts w:cs="Times New Roman"/>
            <w:noProof/>
          </w:rPr>
          <w:tab/>
        </w:r>
        <w:r w:rsidRPr="00E0229A">
          <w:rPr>
            <w:rStyle w:val="Hyperlink"/>
            <w:rFonts w:ascii="Times New Roman" w:hAnsi="Times New Roman" w:cs="Times New Roman"/>
            <w:noProof/>
          </w:rPr>
          <w:t>A gyakornok számot adott a megismert dokumentumokról.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_Toc461518317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47239D">
      <w:pPr>
        <w:pStyle w:val="TOC3"/>
        <w:tabs>
          <w:tab w:val="left" w:pos="1540"/>
        </w:tabs>
        <w:rPr>
          <w:rFonts w:cs="Times New Roman"/>
          <w:noProof/>
        </w:rPr>
      </w:pPr>
      <w:hyperlink w:anchor="_Toc461518318" w:history="1">
        <w:r w:rsidRPr="00E0229A">
          <w:rPr>
            <w:rStyle w:val="Hyperlink"/>
            <w:rFonts w:ascii="Times New Roman" w:hAnsi="Times New Roman" w:cs="Times New Roman"/>
            <w:noProof/>
          </w:rPr>
          <w:t>4.2.2.</w:t>
        </w:r>
        <w:r>
          <w:rPr>
            <w:rFonts w:cs="Times New Roman"/>
            <w:noProof/>
          </w:rPr>
          <w:tab/>
        </w:r>
        <w:r>
          <w:rPr>
            <w:rStyle w:val="Hyperlink"/>
            <w:rFonts w:ascii="Times New Roman" w:hAnsi="Times New Roman" w:cs="Times New Roman"/>
            <w:noProof/>
          </w:rPr>
          <w:t>Munkateljesítményét az I</w:t>
        </w:r>
        <w:r w:rsidRPr="00E0229A">
          <w:rPr>
            <w:rStyle w:val="Hyperlink"/>
            <w:rFonts w:ascii="Times New Roman" w:hAnsi="Times New Roman" w:cs="Times New Roman"/>
            <w:noProof/>
          </w:rPr>
          <w:t>. számú melléklet szerinti munkakör specifikus szempontok szerint értékeltük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_Toc461518318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47239D">
      <w:pPr>
        <w:pStyle w:val="TOC3"/>
        <w:tabs>
          <w:tab w:val="left" w:pos="1540"/>
        </w:tabs>
        <w:rPr>
          <w:rFonts w:cs="Times New Roman"/>
          <w:noProof/>
        </w:rPr>
      </w:pPr>
      <w:hyperlink w:anchor="_Toc461518319" w:history="1">
        <w:r w:rsidRPr="00E0229A">
          <w:rPr>
            <w:rStyle w:val="Hyperlink"/>
            <w:rFonts w:ascii="Times New Roman" w:hAnsi="Times New Roman" w:cs="Times New Roman"/>
            <w:noProof/>
          </w:rPr>
          <w:t>4.2.3.</w:t>
        </w:r>
        <w:r>
          <w:rPr>
            <w:rFonts w:cs="Times New Roman"/>
            <w:noProof/>
          </w:rPr>
          <w:tab/>
        </w:r>
        <w:r w:rsidRPr="00E0229A">
          <w:rPr>
            <w:rStyle w:val="Hyperlink"/>
            <w:rFonts w:ascii="Times New Roman" w:hAnsi="Times New Roman" w:cs="Times New Roman"/>
            <w:noProof/>
          </w:rPr>
          <w:t>A pontszámok alapján a gyakornok munkájának értékelése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_Toc461518319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47239D">
      <w:pPr>
        <w:pStyle w:val="TOC2"/>
        <w:rPr>
          <w:rFonts w:cs="Times New Roman"/>
          <w:noProof/>
        </w:rPr>
      </w:pPr>
      <w:hyperlink w:anchor="_Toc461518320" w:history="1">
        <w:r w:rsidRPr="00E0229A">
          <w:rPr>
            <w:rStyle w:val="Hyperlink"/>
            <w:rFonts w:ascii="Times New Roman" w:hAnsi="Times New Roman" w:cs="Times New Roman"/>
            <w:noProof/>
          </w:rPr>
          <w:t>4.3. A gyakornok a Pedagógus I. fokozatba sorolás feltételeit teljesítette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_Toc461518320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47239D">
      <w:pPr>
        <w:pStyle w:val="TOC1"/>
        <w:rPr>
          <w:rFonts w:cs="Times New Roman"/>
          <w:noProof/>
        </w:rPr>
      </w:pPr>
      <w:hyperlink w:anchor="_Toc461518321" w:history="1">
        <w:r w:rsidRPr="00E0229A">
          <w:rPr>
            <w:rStyle w:val="Hyperlink"/>
            <w:rFonts w:ascii="Times New Roman" w:hAnsi="Times New Roman" w:cs="Times New Roman"/>
            <w:noProof/>
          </w:rPr>
          <w:t xml:space="preserve">5. </w:t>
        </w:r>
        <w:r>
          <w:rPr>
            <w:rFonts w:cs="Times New Roman"/>
            <w:noProof/>
          </w:rPr>
          <w:tab/>
        </w:r>
        <w:r w:rsidRPr="00E0229A">
          <w:rPr>
            <w:rStyle w:val="Hyperlink"/>
            <w:rFonts w:ascii="Times New Roman" w:hAnsi="Times New Roman" w:cs="Times New Roman"/>
            <w:noProof/>
          </w:rPr>
          <w:t>A minősítési követelmények teljesítésével és a teljesítmény mérésével összefüggő eljárási rend teljesítése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_Toc461518321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  <w:r w:rsidRPr="00DB5C5E">
        <w:rPr>
          <w:rFonts w:ascii="Times New Roman" w:hAnsi="Times New Roman" w:cs="Times New Roman"/>
        </w:rPr>
        <w:fldChar w:fldCharType="end"/>
      </w: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B8653F" w:rsidRPr="00122215" w:rsidRDefault="00B8653F" w:rsidP="0047239D">
      <w:pPr>
        <w:pStyle w:val="Heading1"/>
        <w:numPr>
          <w:ilvl w:val="0"/>
          <w:numId w:val="30"/>
        </w:numPr>
        <w:spacing w:before="0" w:line="240" w:lineRule="auto"/>
        <w:rPr>
          <w:rFonts w:ascii="Times New Roman" w:hAnsi="Times New Roman" w:cs="Times New Roman"/>
          <w:i w:val="0"/>
          <w:iCs w:val="0"/>
          <w:sz w:val="22"/>
          <w:szCs w:val="22"/>
        </w:rPr>
      </w:pPr>
      <w:bookmarkStart w:id="19" w:name="_Toc461518305"/>
      <w:r w:rsidRPr="00122215">
        <w:rPr>
          <w:rFonts w:ascii="Times New Roman" w:hAnsi="Times New Roman" w:cs="Times New Roman"/>
          <w:i w:val="0"/>
          <w:iCs w:val="0"/>
          <w:sz w:val="22"/>
          <w:szCs w:val="22"/>
        </w:rPr>
        <w:t>Alapadatok</w:t>
      </w:r>
      <w:bookmarkEnd w:id="19"/>
    </w:p>
    <w:tbl>
      <w:tblPr>
        <w:tblW w:w="9923" w:type="dxa"/>
        <w:tblInd w:w="-106" w:type="dxa"/>
        <w:tblBorders>
          <w:top w:val="single" w:sz="4" w:space="0" w:color="C2D69B"/>
          <w:left w:val="single" w:sz="4" w:space="0" w:color="C2D69B"/>
          <w:bottom w:val="single" w:sz="4" w:space="0" w:color="C2D69B"/>
          <w:right w:val="single" w:sz="4" w:space="0" w:color="C2D69B"/>
          <w:insideH w:val="single" w:sz="4" w:space="0" w:color="C2D69B"/>
          <w:insideV w:val="single" w:sz="4" w:space="0" w:color="C2D69B"/>
        </w:tblBorders>
        <w:tblLook w:val="01E0"/>
      </w:tblPr>
      <w:tblGrid>
        <w:gridCol w:w="3828"/>
        <w:gridCol w:w="6095"/>
      </w:tblGrid>
      <w:tr w:rsidR="00B8653F" w:rsidRPr="00FC2C5E">
        <w:trPr>
          <w:trHeight w:val="414"/>
        </w:trPr>
        <w:tc>
          <w:tcPr>
            <w:tcW w:w="3828" w:type="dxa"/>
            <w:tcBorders>
              <w:bottom w:val="single" w:sz="12" w:space="0" w:color="C2D69B"/>
            </w:tcBorders>
          </w:tcPr>
          <w:p w:rsidR="00B8653F" w:rsidRPr="00FC2C5E" w:rsidRDefault="00B8653F" w:rsidP="0047239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FC2C5E">
              <w:rPr>
                <w:rFonts w:ascii="Times New Roman" w:hAnsi="Times New Roman" w:cs="Times New Roman"/>
                <w:color w:val="76923C"/>
              </w:rPr>
              <w:t>Intézmény neve:</w:t>
            </w:r>
          </w:p>
        </w:tc>
        <w:tc>
          <w:tcPr>
            <w:tcW w:w="6095" w:type="dxa"/>
            <w:tcBorders>
              <w:bottom w:val="single" w:sz="12" w:space="0" w:color="C2D69B"/>
            </w:tcBorders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>
              <w:rPr>
                <w:rFonts w:ascii="Times New Roman" w:hAnsi="Times New Roman" w:cs="Times New Roman"/>
                <w:b/>
                <w:bCs/>
                <w:color w:val="76923C"/>
              </w:rPr>
              <w:t>Hétszínvirág Művészeti Óvoda</w:t>
            </w:r>
          </w:p>
        </w:tc>
      </w:tr>
      <w:tr w:rsidR="00B8653F" w:rsidRPr="00FC2C5E">
        <w:tc>
          <w:tcPr>
            <w:tcW w:w="3828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FC2C5E">
              <w:rPr>
                <w:rFonts w:ascii="Times New Roman" w:hAnsi="Times New Roman" w:cs="Times New Roman"/>
                <w:color w:val="76923C"/>
              </w:rPr>
              <w:t>Székhelye:</w:t>
            </w:r>
          </w:p>
        </w:tc>
        <w:tc>
          <w:tcPr>
            <w:tcW w:w="6095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>
              <w:rPr>
                <w:rFonts w:ascii="Times New Roman" w:hAnsi="Times New Roman" w:cs="Times New Roman"/>
                <w:b/>
                <w:bCs/>
                <w:color w:val="76923C"/>
              </w:rPr>
              <w:t>2234 Maglód, Rákóczi u. 1-3.</w:t>
            </w:r>
          </w:p>
        </w:tc>
      </w:tr>
      <w:tr w:rsidR="00B8653F" w:rsidRPr="00FC2C5E">
        <w:trPr>
          <w:trHeight w:val="521"/>
        </w:trPr>
        <w:tc>
          <w:tcPr>
            <w:tcW w:w="3828" w:type="dxa"/>
          </w:tcPr>
          <w:p w:rsidR="00B8653F" w:rsidRPr="00FC2C5E" w:rsidRDefault="00B8653F" w:rsidP="0047239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FC2C5E">
              <w:rPr>
                <w:rFonts w:ascii="Times New Roman" w:hAnsi="Times New Roman" w:cs="Times New Roman"/>
                <w:color w:val="76923C"/>
              </w:rPr>
              <w:t>OM azonosító</w:t>
            </w:r>
          </w:p>
        </w:tc>
        <w:tc>
          <w:tcPr>
            <w:tcW w:w="6095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>
              <w:rPr>
                <w:rFonts w:ascii="Times New Roman" w:hAnsi="Times New Roman" w:cs="Times New Roman"/>
                <w:b/>
                <w:bCs/>
                <w:color w:val="76923C"/>
              </w:rPr>
              <w:t>033021</w:t>
            </w:r>
          </w:p>
        </w:tc>
      </w:tr>
      <w:tr w:rsidR="00B8653F" w:rsidRPr="00FC2C5E">
        <w:trPr>
          <w:trHeight w:val="521"/>
        </w:trPr>
        <w:tc>
          <w:tcPr>
            <w:tcW w:w="3828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FC2C5E">
              <w:rPr>
                <w:rFonts w:ascii="Times New Roman" w:hAnsi="Times New Roman" w:cs="Times New Roman"/>
                <w:color w:val="76923C"/>
              </w:rPr>
              <w:t>Iktató szám:</w:t>
            </w:r>
          </w:p>
        </w:tc>
        <w:tc>
          <w:tcPr>
            <w:tcW w:w="6095" w:type="dxa"/>
            <w:shd w:val="clear" w:color="auto" w:fill="EAF1DD"/>
          </w:tcPr>
          <w:p w:rsidR="00B8653F" w:rsidRPr="00FC2C5E" w:rsidRDefault="00B8653F" w:rsidP="0047239D">
            <w:pPr>
              <w:pStyle w:val="NormalWeb"/>
              <w:spacing w:before="0" w:beforeAutospacing="0" w:after="0" w:afterAutospacing="0" w:line="240" w:lineRule="auto"/>
              <w:ind w:left="150"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</w:p>
        </w:tc>
      </w:tr>
      <w:tr w:rsidR="00B8653F" w:rsidRPr="00FC2C5E">
        <w:trPr>
          <w:trHeight w:val="521"/>
        </w:trPr>
        <w:tc>
          <w:tcPr>
            <w:tcW w:w="3828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FC2C5E">
              <w:rPr>
                <w:rFonts w:ascii="Times New Roman" w:hAnsi="Times New Roman" w:cs="Times New Roman"/>
                <w:color w:val="76923C"/>
              </w:rPr>
              <w:t>Nevelő munkát közvetlenül segítő neve</w:t>
            </w:r>
          </w:p>
        </w:tc>
        <w:tc>
          <w:tcPr>
            <w:tcW w:w="6095" w:type="dxa"/>
          </w:tcPr>
          <w:p w:rsidR="00B8653F" w:rsidRPr="00FC2C5E" w:rsidRDefault="00B8653F" w:rsidP="0047239D">
            <w:pPr>
              <w:pStyle w:val="NormalWeb"/>
              <w:spacing w:before="0" w:beforeAutospacing="0" w:after="0" w:afterAutospacing="0" w:line="240" w:lineRule="auto"/>
              <w:ind w:left="150"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</w:p>
        </w:tc>
      </w:tr>
      <w:tr w:rsidR="00B8653F" w:rsidRPr="00FC2C5E">
        <w:trPr>
          <w:trHeight w:val="521"/>
        </w:trPr>
        <w:tc>
          <w:tcPr>
            <w:tcW w:w="3828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FC2C5E">
              <w:rPr>
                <w:rFonts w:ascii="Times New Roman" w:hAnsi="Times New Roman" w:cs="Times New Roman"/>
                <w:color w:val="76923C"/>
              </w:rPr>
              <w:t>Oktatási azonosítója</w:t>
            </w:r>
          </w:p>
        </w:tc>
        <w:tc>
          <w:tcPr>
            <w:tcW w:w="6095" w:type="dxa"/>
            <w:shd w:val="clear" w:color="auto" w:fill="EAF1DD"/>
          </w:tcPr>
          <w:p w:rsidR="00B8653F" w:rsidRPr="00FC2C5E" w:rsidRDefault="00B8653F" w:rsidP="0047239D">
            <w:pPr>
              <w:pStyle w:val="NormalWeb"/>
              <w:spacing w:before="0" w:beforeAutospacing="0" w:after="0" w:afterAutospacing="0" w:line="240" w:lineRule="auto"/>
              <w:ind w:left="150"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</w:p>
        </w:tc>
      </w:tr>
      <w:tr w:rsidR="00B8653F" w:rsidRPr="00FC2C5E">
        <w:trPr>
          <w:trHeight w:val="521"/>
        </w:trPr>
        <w:tc>
          <w:tcPr>
            <w:tcW w:w="3828" w:type="dxa"/>
            <w:tcBorders>
              <w:top w:val="double" w:sz="4" w:space="0" w:color="C2D69B"/>
            </w:tcBorders>
          </w:tcPr>
          <w:p w:rsidR="00B8653F" w:rsidRPr="00FC2C5E" w:rsidRDefault="00B8653F" w:rsidP="0047239D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FC2C5E">
              <w:rPr>
                <w:rFonts w:ascii="Times New Roman" w:hAnsi="Times New Roman" w:cs="Times New Roman"/>
                <w:color w:val="76923C"/>
              </w:rPr>
              <w:t>Betöltött munkakör</w:t>
            </w:r>
          </w:p>
        </w:tc>
        <w:tc>
          <w:tcPr>
            <w:tcW w:w="6095" w:type="dxa"/>
            <w:tcBorders>
              <w:top w:val="double" w:sz="4" w:space="0" w:color="C2D69B"/>
            </w:tcBorders>
          </w:tcPr>
          <w:p w:rsidR="00B8653F" w:rsidRPr="00FC2C5E" w:rsidRDefault="00B8653F" w:rsidP="0047239D">
            <w:pPr>
              <w:pStyle w:val="NormalWeb"/>
              <w:spacing w:before="0" w:beforeAutospacing="0" w:after="0" w:afterAutospacing="0" w:line="240" w:lineRule="auto"/>
              <w:ind w:left="150"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</w:p>
        </w:tc>
      </w:tr>
    </w:tbl>
    <w:p w:rsidR="00B8653F" w:rsidRPr="00122215" w:rsidRDefault="00B8653F" w:rsidP="0047239D">
      <w:pPr>
        <w:pStyle w:val="Heading1"/>
        <w:spacing w:before="0" w:line="240" w:lineRule="auto"/>
        <w:rPr>
          <w:rFonts w:ascii="Times New Roman" w:hAnsi="Times New Roman" w:cs="Times New Roman"/>
          <w:i w:val="0"/>
          <w:iCs w:val="0"/>
          <w:sz w:val="22"/>
          <w:szCs w:val="22"/>
        </w:rPr>
      </w:pPr>
      <w:bookmarkStart w:id="20" w:name="_Toc461518306"/>
      <w:r w:rsidRPr="00122215">
        <w:rPr>
          <w:rFonts w:ascii="Times New Roman" w:hAnsi="Times New Roman" w:cs="Times New Roman"/>
          <w:i w:val="0"/>
          <w:iCs w:val="0"/>
          <w:sz w:val="22"/>
          <w:szCs w:val="22"/>
        </w:rPr>
        <w:t>2.</w:t>
      </w:r>
      <w:r w:rsidRPr="00122215">
        <w:rPr>
          <w:rFonts w:ascii="Times New Roman" w:hAnsi="Times New Roman" w:cs="Times New Roman"/>
          <w:i w:val="0"/>
          <w:iCs w:val="0"/>
          <w:sz w:val="22"/>
          <w:szCs w:val="22"/>
        </w:rPr>
        <w:tab/>
        <w:t>Jogszabályi háttér</w:t>
      </w:r>
      <w:bookmarkEnd w:id="20"/>
    </w:p>
    <w:tbl>
      <w:tblPr>
        <w:tblW w:w="9970" w:type="dxa"/>
        <w:tblInd w:w="-106" w:type="dxa"/>
        <w:tblBorders>
          <w:top w:val="single" w:sz="4" w:space="0" w:color="C2D69B"/>
          <w:left w:val="single" w:sz="4" w:space="0" w:color="C2D69B"/>
          <w:bottom w:val="single" w:sz="4" w:space="0" w:color="C2D69B"/>
          <w:right w:val="single" w:sz="4" w:space="0" w:color="C2D69B"/>
          <w:insideH w:val="single" w:sz="4" w:space="0" w:color="C2D69B"/>
          <w:insideV w:val="single" w:sz="4" w:space="0" w:color="C2D69B"/>
        </w:tblBorders>
        <w:tblLook w:val="01E0"/>
      </w:tblPr>
      <w:tblGrid>
        <w:gridCol w:w="851"/>
        <w:gridCol w:w="2552"/>
        <w:gridCol w:w="4961"/>
        <w:gridCol w:w="1606"/>
      </w:tblGrid>
      <w:tr w:rsidR="00B8653F" w:rsidRPr="00FC2C5E">
        <w:trPr>
          <w:trHeight w:val="414"/>
        </w:trPr>
        <w:tc>
          <w:tcPr>
            <w:tcW w:w="851" w:type="dxa"/>
            <w:tcBorders>
              <w:bottom w:val="single" w:sz="12" w:space="0" w:color="C2D69B"/>
            </w:tcBorders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FC2C5E">
              <w:rPr>
                <w:rFonts w:ascii="Times New Roman" w:hAnsi="Times New Roman" w:cs="Times New Roman"/>
                <w:color w:val="76923C"/>
              </w:rPr>
              <w:t>Sorsz.</w:t>
            </w:r>
          </w:p>
        </w:tc>
        <w:tc>
          <w:tcPr>
            <w:tcW w:w="2552" w:type="dxa"/>
            <w:tcBorders>
              <w:bottom w:val="single" w:sz="12" w:space="0" w:color="C2D69B"/>
            </w:tcBorders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FC2C5E">
              <w:rPr>
                <w:rFonts w:ascii="Times New Roman" w:hAnsi="Times New Roman" w:cs="Times New Roman"/>
                <w:color w:val="76923C"/>
              </w:rPr>
              <w:t>AZONOSÍTÓ</w:t>
            </w:r>
          </w:p>
        </w:tc>
        <w:tc>
          <w:tcPr>
            <w:tcW w:w="4961" w:type="dxa"/>
            <w:tcBorders>
              <w:bottom w:val="single" w:sz="12" w:space="0" w:color="C2D69B"/>
            </w:tcBorders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FC2C5E">
              <w:rPr>
                <w:rFonts w:ascii="Times New Roman" w:hAnsi="Times New Roman" w:cs="Times New Roman"/>
                <w:color w:val="76923C"/>
              </w:rPr>
              <w:t>Név</w:t>
            </w:r>
          </w:p>
        </w:tc>
        <w:tc>
          <w:tcPr>
            <w:tcW w:w="1606" w:type="dxa"/>
            <w:tcBorders>
              <w:bottom w:val="single" w:sz="12" w:space="0" w:color="C2D69B"/>
            </w:tcBorders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FC2C5E">
              <w:rPr>
                <w:rFonts w:ascii="Times New Roman" w:hAnsi="Times New Roman" w:cs="Times New Roman"/>
                <w:color w:val="76923C"/>
              </w:rPr>
              <w:t>Rövidítés</w:t>
            </w:r>
          </w:p>
        </w:tc>
      </w:tr>
      <w:tr w:rsidR="00B8653F" w:rsidRPr="00FC2C5E">
        <w:trPr>
          <w:trHeight w:val="414"/>
        </w:trPr>
        <w:tc>
          <w:tcPr>
            <w:tcW w:w="851" w:type="dxa"/>
            <w:tcBorders>
              <w:top w:val="double" w:sz="4" w:space="0" w:color="C2D69B"/>
            </w:tcBorders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FC2C5E">
              <w:rPr>
                <w:rFonts w:ascii="Times New Roman" w:hAnsi="Times New Roman" w:cs="Times New Roman"/>
                <w:color w:val="76923C"/>
              </w:rPr>
              <w:t>1.</w:t>
            </w:r>
          </w:p>
        </w:tc>
        <w:tc>
          <w:tcPr>
            <w:tcW w:w="2552" w:type="dxa"/>
            <w:tcBorders>
              <w:top w:val="double" w:sz="4" w:space="0" w:color="C2D69B"/>
            </w:tcBorders>
            <w:shd w:val="clear" w:color="auto" w:fill="EAF1DD"/>
            <w:vAlign w:val="center"/>
          </w:tcPr>
          <w:p w:rsidR="00B8653F" w:rsidRPr="00FC2C5E" w:rsidRDefault="00B8653F" w:rsidP="0047239D">
            <w:pPr>
              <w:pStyle w:val="NormalWeb"/>
              <w:spacing w:before="0" w:beforeAutospacing="0" w:after="0" w:afterAutospacing="0" w:line="240" w:lineRule="auto"/>
              <w:ind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FC2C5E">
              <w:rPr>
                <w:rFonts w:ascii="Times New Roman" w:hAnsi="Times New Roman" w:cs="Times New Roman"/>
                <w:color w:val="76923C"/>
              </w:rPr>
              <w:t>326/2013. (VIII. 30.) Korm. rendelet</w:t>
            </w:r>
          </w:p>
          <w:p w:rsidR="00B8653F" w:rsidRPr="00FC2C5E" w:rsidRDefault="00B8653F" w:rsidP="0047239D">
            <w:pPr>
              <w:pStyle w:val="NormalWeb"/>
              <w:spacing w:before="0" w:beforeAutospacing="0" w:after="0" w:afterAutospacing="0" w:line="240" w:lineRule="auto"/>
              <w:ind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</w:p>
        </w:tc>
        <w:tc>
          <w:tcPr>
            <w:tcW w:w="4961" w:type="dxa"/>
            <w:tcBorders>
              <w:top w:val="double" w:sz="4" w:space="0" w:color="C2D69B"/>
            </w:tcBorders>
            <w:vAlign w:val="center"/>
          </w:tcPr>
          <w:p w:rsidR="00B8653F" w:rsidRPr="00FC2C5E" w:rsidRDefault="00B8653F" w:rsidP="0047239D">
            <w:pPr>
              <w:pStyle w:val="NormalWeb"/>
              <w:spacing w:before="0" w:beforeAutospacing="0" w:after="0" w:afterAutospacing="0" w:line="240" w:lineRule="auto"/>
              <w:ind w:left="150"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FC2C5E">
              <w:rPr>
                <w:rFonts w:ascii="Times New Roman" w:hAnsi="Times New Roman" w:cs="Times New Roman"/>
                <w:color w:val="76923C"/>
              </w:rPr>
              <w:t>a pedagógusok előmeneteli rendszeréről és a közalkalmazottak jogállásáról szóló 1992. évi XXXIII. törvény köznevelési intézményekben történő végrehajtásáról</w:t>
            </w:r>
          </w:p>
        </w:tc>
        <w:tc>
          <w:tcPr>
            <w:tcW w:w="1606" w:type="dxa"/>
            <w:tcBorders>
              <w:top w:val="double" w:sz="4" w:space="0" w:color="C2D69B"/>
            </w:tcBorders>
            <w:vAlign w:val="center"/>
          </w:tcPr>
          <w:p w:rsidR="00B8653F" w:rsidRPr="00FC2C5E" w:rsidRDefault="00B8653F" w:rsidP="0047239D">
            <w:pPr>
              <w:pStyle w:val="NormalWeb"/>
              <w:spacing w:before="0" w:beforeAutospacing="0" w:after="0" w:afterAutospacing="0" w:line="240" w:lineRule="auto"/>
              <w:ind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FC2C5E">
              <w:rPr>
                <w:rFonts w:ascii="Times New Roman" w:hAnsi="Times New Roman" w:cs="Times New Roman"/>
                <w:color w:val="76923C"/>
              </w:rPr>
              <w:t>Épr.</w:t>
            </w:r>
          </w:p>
        </w:tc>
      </w:tr>
    </w:tbl>
    <w:p w:rsidR="00B8653F" w:rsidRPr="00122215" w:rsidRDefault="00B8653F" w:rsidP="0047239D">
      <w:pPr>
        <w:pStyle w:val="Heading1"/>
        <w:spacing w:before="0" w:line="240" w:lineRule="auto"/>
        <w:rPr>
          <w:rFonts w:ascii="Times New Roman" w:hAnsi="Times New Roman" w:cs="Times New Roman"/>
          <w:sz w:val="22"/>
          <w:szCs w:val="22"/>
        </w:rPr>
      </w:pPr>
      <w:bookmarkStart w:id="21" w:name="_Toc461518307"/>
      <w:r w:rsidRPr="00122215">
        <w:rPr>
          <w:rFonts w:ascii="Times New Roman" w:hAnsi="Times New Roman" w:cs="Times New Roman"/>
          <w:sz w:val="22"/>
          <w:szCs w:val="22"/>
        </w:rPr>
        <w:t>3.</w:t>
      </w:r>
      <w:r w:rsidRPr="00122215">
        <w:rPr>
          <w:rFonts w:ascii="Times New Roman" w:hAnsi="Times New Roman" w:cs="Times New Roman"/>
          <w:sz w:val="22"/>
          <w:szCs w:val="22"/>
        </w:rPr>
        <w:tab/>
        <w:t>Szakmai követelmény teljesülésének értékelése</w:t>
      </w:r>
      <w:bookmarkEnd w:id="21"/>
    </w:p>
    <w:p w:rsidR="00B8653F" w:rsidRPr="00DB5C5E" w:rsidRDefault="00B8653F" w:rsidP="0047239D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  <w:r w:rsidRPr="00DB5C5E">
        <w:rPr>
          <w:rFonts w:ascii="Times New Roman" w:hAnsi="Times New Roman" w:cs="Times New Roman"/>
        </w:rPr>
        <w:t>A gyakornokokra vonatkozó, a minősítés alapjául szolgáló, a munkáltató szervezetéhez és a betöltött munkakör követelményeihez kapcsolódó szakmai követelményrendszer</w:t>
      </w:r>
    </w:p>
    <w:p w:rsidR="00B8653F" w:rsidRPr="00DB5C5E" w:rsidRDefault="00B8653F" w:rsidP="0047239D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pStyle w:val="Heading2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bookmarkStart w:id="22" w:name="_Toc461518308"/>
      <w:r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3</w:t>
      </w:r>
      <w:r w:rsidRPr="00DB5C5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.1.</w:t>
      </w:r>
      <w:r w:rsidRPr="00DB5C5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ab/>
        <w:t>Hospitálási órák száma</w:t>
      </w:r>
      <w:bookmarkEnd w:id="22"/>
    </w:p>
    <w:tbl>
      <w:tblPr>
        <w:tblW w:w="0" w:type="auto"/>
        <w:tblInd w:w="-106" w:type="dxa"/>
        <w:tblBorders>
          <w:top w:val="single" w:sz="2" w:space="0" w:color="C2D69B"/>
          <w:bottom w:val="single" w:sz="2" w:space="0" w:color="C2D69B"/>
          <w:insideH w:val="single" w:sz="2" w:space="0" w:color="C2D69B"/>
          <w:insideV w:val="single" w:sz="2" w:space="0" w:color="C2D69B"/>
        </w:tblBorders>
        <w:tblLook w:val="00A0"/>
      </w:tblPr>
      <w:tblGrid>
        <w:gridCol w:w="817"/>
        <w:gridCol w:w="2835"/>
        <w:gridCol w:w="2977"/>
        <w:gridCol w:w="3231"/>
      </w:tblGrid>
      <w:tr w:rsidR="00B8653F" w:rsidRPr="00FC2C5E">
        <w:tc>
          <w:tcPr>
            <w:tcW w:w="817" w:type="dxa"/>
            <w:tcBorders>
              <w:top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sorsz</w:t>
            </w:r>
          </w:p>
        </w:tc>
        <w:tc>
          <w:tcPr>
            <w:tcW w:w="2835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Hospitálás helye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Hospitálás ideje</w:t>
            </w:r>
          </w:p>
        </w:tc>
        <w:tc>
          <w:tcPr>
            <w:tcW w:w="3231" w:type="dxa"/>
            <w:tcBorders>
              <w:top w:val="nil"/>
              <w:left w:val="nil"/>
              <w:bottom w:val="single" w:sz="12" w:space="0" w:color="C2D69B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Hospitálási órák száma</w:t>
            </w:r>
          </w:p>
        </w:tc>
      </w:tr>
      <w:tr w:rsidR="00B8653F" w:rsidRPr="00FC2C5E">
        <w:tc>
          <w:tcPr>
            <w:tcW w:w="817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35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31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817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35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31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817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35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31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817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35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31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817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35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31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817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35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31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817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835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977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3231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B8653F" w:rsidRPr="00DB5C5E" w:rsidRDefault="00B8653F" w:rsidP="0047239D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  <w:r w:rsidRPr="00DB5C5E">
        <w:rPr>
          <w:rFonts w:ascii="Times New Roman" w:hAnsi="Times New Roman" w:cs="Times New Roman"/>
        </w:rPr>
        <w:t>A fenti táblázat alapján megállapítást nyert, hogy a pedagógus szakképzettséghez kapcsolódó követelményt a hospitálást a gyakornok teljesítette: a nevelő és oktató munkát közvetlenül segítő munkakörben foglalkoztatott nevelési, vagy tanítási félévenként legalább öt, pedagógus szakképzettségének megfelelő tanórát vagy foglalkozást látogatott.</w:t>
      </w:r>
    </w:p>
    <w:p w:rsidR="00B8653F" w:rsidRPr="00DB5C5E" w:rsidRDefault="00B8653F" w:rsidP="0047239D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pStyle w:val="Heading2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bookmarkStart w:id="23" w:name="_Toc461518309"/>
      <w:r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3</w:t>
      </w:r>
      <w:r w:rsidRPr="00DB5C5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.2. Követelmények</w:t>
      </w:r>
      <w:bookmarkEnd w:id="23"/>
    </w:p>
    <w:p w:rsidR="00B8653F" w:rsidRPr="00DB5C5E" w:rsidRDefault="00B8653F" w:rsidP="0047239D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  <w:r w:rsidRPr="00DB5C5E">
        <w:rPr>
          <w:rFonts w:ascii="Times New Roman" w:hAnsi="Times New Roman" w:cs="Times New Roman"/>
        </w:rPr>
        <w:t>A betöltött nevelő és oktató munkát közvetlenül segítő munkakörhöz kapcsolódó követelmények az alábbiak szerint teljesültek</w:t>
      </w:r>
    </w:p>
    <w:p w:rsidR="00B8653F" w:rsidRPr="00DB5C5E" w:rsidRDefault="00B8653F" w:rsidP="0047239D">
      <w:pPr>
        <w:pStyle w:val="Heading3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</w:rPr>
      </w:pPr>
      <w:bookmarkStart w:id="24" w:name="_Toc461518310"/>
      <w:r>
        <w:rPr>
          <w:rFonts w:ascii="Times New Roman" w:hAnsi="Times New Roman" w:cs="Times New Roman"/>
          <w:b w:val="0"/>
          <w:bCs w:val="0"/>
          <w:color w:val="auto"/>
        </w:rPr>
        <w:t>3</w:t>
      </w:r>
      <w:r w:rsidRPr="00DB5C5E">
        <w:rPr>
          <w:rFonts w:ascii="Times New Roman" w:hAnsi="Times New Roman" w:cs="Times New Roman"/>
          <w:b w:val="0"/>
          <w:bCs w:val="0"/>
          <w:color w:val="auto"/>
        </w:rPr>
        <w:t>.2.1.A gyakornok megismerte:</w:t>
      </w:r>
      <w:bookmarkEnd w:id="24"/>
    </w:p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  <w:r w:rsidRPr="00DB5C5E">
        <w:rPr>
          <w:rFonts w:ascii="Times New Roman" w:hAnsi="Times New Roman" w:cs="Times New Roman"/>
        </w:rPr>
        <w:t>(A mentor írásbeli beszámolója alapján került kitöltésre)</w:t>
      </w:r>
    </w:p>
    <w:tbl>
      <w:tblPr>
        <w:tblW w:w="0" w:type="auto"/>
        <w:tblInd w:w="-106" w:type="dxa"/>
        <w:tblBorders>
          <w:top w:val="single" w:sz="2" w:space="0" w:color="C2D69B"/>
          <w:bottom w:val="single" w:sz="2" w:space="0" w:color="C2D69B"/>
          <w:insideH w:val="single" w:sz="2" w:space="0" w:color="C2D69B"/>
          <w:insideV w:val="single" w:sz="2" w:space="0" w:color="C2D69B"/>
        </w:tblBorders>
        <w:tblLook w:val="00A0"/>
      </w:tblPr>
      <w:tblGrid>
        <w:gridCol w:w="959"/>
        <w:gridCol w:w="4961"/>
        <w:gridCol w:w="1843"/>
        <w:gridCol w:w="1766"/>
      </w:tblGrid>
      <w:tr w:rsidR="00B8653F" w:rsidRPr="00FC2C5E">
        <w:tc>
          <w:tcPr>
            <w:tcW w:w="959" w:type="dxa"/>
            <w:tcBorders>
              <w:top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sorsz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követelmény/terület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Megfelelően megismerte és munkájában alkalmazza a megszerzett ismerteteket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Kérjük x-el jelölni ha releváns!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12" w:space="0" w:color="C2D69B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Az előírt követelményt nem teljesítette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Kérjük x-el jelölni ha releváns!</w:t>
            </w:r>
          </w:p>
        </w:tc>
      </w:tr>
      <w:tr w:rsidR="00B8653F" w:rsidRPr="00FC2C5E">
        <w:tc>
          <w:tcPr>
            <w:tcW w:w="95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961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köznevelési intézmény hagyományait, történetét, szervezeti felépítését, tevékenységét,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66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959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961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az intézményi dokumentumokat (pedagógiai program, szervezeti és működési szabályzat, házirend, munkaterv),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66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95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961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tanügyigazgatási dokumentumokat, ezek alkalmazásának módját,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66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959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961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munkavédelemre, balesetvédelemre, tűzvédelemre vonatkozó általános szabályokat,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66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95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961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gyermekek, tanulók, szülők, pedagógusok törvényben meghatározott jogait és kötelezettségeit,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66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959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961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fenntartói irányítással kapcsolatos általános rendelkezéseket,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66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95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961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az intézményre vonatkozó főbb jogszabályokat.</w:t>
            </w:r>
          </w:p>
          <w:p w:rsidR="00B8653F" w:rsidRPr="00FC2C5E" w:rsidRDefault="00B8653F" w:rsidP="0047239D">
            <w:pPr>
              <w:pStyle w:val="ListParagraph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66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</w:tbl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pStyle w:val="Heading3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</w:rPr>
      </w:pPr>
      <w:bookmarkStart w:id="25" w:name="_Toc461518311"/>
      <w:r>
        <w:rPr>
          <w:rFonts w:ascii="Times New Roman" w:hAnsi="Times New Roman" w:cs="Times New Roman"/>
          <w:b w:val="0"/>
          <w:bCs w:val="0"/>
          <w:color w:val="auto"/>
        </w:rPr>
        <w:t>3</w:t>
      </w:r>
      <w:r w:rsidRPr="00DB5C5E">
        <w:rPr>
          <w:rFonts w:ascii="Times New Roman" w:hAnsi="Times New Roman" w:cs="Times New Roman"/>
          <w:b w:val="0"/>
          <w:bCs w:val="0"/>
          <w:color w:val="auto"/>
        </w:rPr>
        <w:t>.2.2. Munkaköri kötelezettség</w:t>
      </w:r>
      <w:bookmarkEnd w:id="25"/>
    </w:p>
    <w:tbl>
      <w:tblPr>
        <w:tblW w:w="0" w:type="auto"/>
        <w:tblInd w:w="-106" w:type="dxa"/>
        <w:tblBorders>
          <w:top w:val="single" w:sz="2" w:space="0" w:color="C2D69B"/>
          <w:bottom w:val="single" w:sz="2" w:space="0" w:color="C2D69B"/>
          <w:insideH w:val="single" w:sz="2" w:space="0" w:color="C2D69B"/>
          <w:insideV w:val="single" w:sz="2" w:space="0" w:color="C2D69B"/>
        </w:tblBorders>
        <w:tblLook w:val="00A0"/>
      </w:tblPr>
      <w:tblGrid>
        <w:gridCol w:w="959"/>
        <w:gridCol w:w="4961"/>
        <w:gridCol w:w="1843"/>
        <w:gridCol w:w="1766"/>
      </w:tblGrid>
      <w:tr w:rsidR="00B8653F" w:rsidRPr="00FC2C5E">
        <w:tc>
          <w:tcPr>
            <w:tcW w:w="959" w:type="dxa"/>
            <w:tcBorders>
              <w:top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sorsz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követelmény/terület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A gyakornok a munkajogi szabályoknak megfelelően látja el munkaköri kötelezettségeit.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Kérjük x-el jelölni ha releváns!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12" w:space="0" w:color="C2D69B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A gyakornok nem a munkajogi szabályoknak megfelelően látja el munkaköri kötelezettségeit.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Kérjük x-el jelölni ha releváns!</w:t>
            </w:r>
          </w:p>
        </w:tc>
      </w:tr>
      <w:tr w:rsidR="00B8653F" w:rsidRPr="00FC2C5E">
        <w:tc>
          <w:tcPr>
            <w:tcW w:w="95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961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Munkajogi szabályok betartása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66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</w:tbl>
    <w:p w:rsidR="00B8653F" w:rsidRPr="00DB5C5E" w:rsidRDefault="00B8653F" w:rsidP="0047239D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</w:p>
    <w:p w:rsidR="00B8653F" w:rsidRPr="00122215" w:rsidRDefault="00B8653F" w:rsidP="0047239D">
      <w:pPr>
        <w:pStyle w:val="Heading1"/>
        <w:spacing w:before="0" w:line="240" w:lineRule="auto"/>
        <w:rPr>
          <w:rFonts w:ascii="Times New Roman" w:hAnsi="Times New Roman" w:cs="Times New Roman"/>
          <w:sz w:val="22"/>
          <w:szCs w:val="22"/>
        </w:rPr>
      </w:pPr>
      <w:bookmarkStart w:id="26" w:name="_Toc461518312"/>
      <w:r w:rsidRPr="00122215">
        <w:rPr>
          <w:rFonts w:ascii="Times New Roman" w:hAnsi="Times New Roman" w:cs="Times New Roman"/>
          <w:sz w:val="22"/>
          <w:szCs w:val="22"/>
        </w:rPr>
        <w:t>4</w:t>
      </w:r>
      <w:r w:rsidRPr="00122215">
        <w:rPr>
          <w:rFonts w:ascii="Times New Roman" w:hAnsi="Times New Roman" w:cs="Times New Roman"/>
          <w:sz w:val="22"/>
          <w:szCs w:val="22"/>
        </w:rPr>
        <w:tab/>
        <w:t>A minősítés szempontjai és a teljesítmény mérésének módja</w:t>
      </w:r>
      <w:bookmarkEnd w:id="26"/>
    </w:p>
    <w:p w:rsidR="00B8653F" w:rsidRPr="00DB5C5E" w:rsidRDefault="00B8653F" w:rsidP="0047239D">
      <w:pPr>
        <w:pStyle w:val="Heading2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bookmarkStart w:id="27" w:name="_Toc461518313"/>
      <w:r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4</w:t>
      </w:r>
      <w:r w:rsidRPr="00DB5C5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.1. A hospitálás</w:t>
      </w:r>
      <w:bookmarkEnd w:id="27"/>
    </w:p>
    <w:tbl>
      <w:tblPr>
        <w:tblW w:w="0" w:type="auto"/>
        <w:tblInd w:w="-106" w:type="dxa"/>
        <w:tblBorders>
          <w:top w:val="single" w:sz="2" w:space="0" w:color="C2D69B"/>
          <w:bottom w:val="single" w:sz="2" w:space="0" w:color="C2D69B"/>
          <w:insideH w:val="single" w:sz="2" w:space="0" w:color="C2D69B"/>
          <w:insideV w:val="single" w:sz="2" w:space="0" w:color="C2D69B"/>
        </w:tblBorders>
        <w:tblLook w:val="00A0"/>
      </w:tblPr>
      <w:tblGrid>
        <w:gridCol w:w="675"/>
        <w:gridCol w:w="5529"/>
        <w:gridCol w:w="1701"/>
        <w:gridCol w:w="1559"/>
      </w:tblGrid>
      <w:tr w:rsidR="00B8653F" w:rsidRPr="00FC2C5E">
        <w:tc>
          <w:tcPr>
            <w:tcW w:w="675" w:type="dxa"/>
            <w:tcBorders>
              <w:top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sorsz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követelmény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Az aláírások megfelelőek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C2D69B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Az aláírások nem megfelelőek</w:t>
            </w:r>
          </w:p>
        </w:tc>
      </w:tr>
      <w:tr w:rsidR="00B8653F" w:rsidRPr="00FC2C5E">
        <w:tc>
          <w:tcPr>
            <w:tcW w:w="675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52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hospitáláson való részvételt a meglátogatott tanórát vagy foglalkozást tartó pedagógus, valamint - ha a hospitálás nem a gyakornokot foglalkoztató intézményben történt - az intézményvezető az aláírásával igazolta.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B8653F" w:rsidRPr="00DB5C5E" w:rsidRDefault="00B8653F" w:rsidP="0047239D">
      <w:pPr>
        <w:pStyle w:val="Heading3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</w:rPr>
      </w:pPr>
      <w:bookmarkStart w:id="28" w:name="_Toc461518314"/>
      <w:r>
        <w:rPr>
          <w:rFonts w:ascii="Times New Roman" w:hAnsi="Times New Roman" w:cs="Times New Roman"/>
          <w:b w:val="0"/>
          <w:bCs w:val="0"/>
          <w:color w:val="auto"/>
        </w:rPr>
        <w:t>4</w:t>
      </w:r>
      <w:r w:rsidRPr="00DB5C5E">
        <w:rPr>
          <w:rFonts w:ascii="Times New Roman" w:hAnsi="Times New Roman" w:cs="Times New Roman"/>
          <w:b w:val="0"/>
          <w:bCs w:val="0"/>
          <w:color w:val="auto"/>
        </w:rPr>
        <w:t>.1.1.A hospitálási napló tartalmazza:</w:t>
      </w:r>
      <w:bookmarkEnd w:id="28"/>
    </w:p>
    <w:p w:rsidR="00B8653F" w:rsidRPr="00DB5C5E" w:rsidRDefault="00B8653F" w:rsidP="0047239D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</w:p>
    <w:tbl>
      <w:tblPr>
        <w:tblW w:w="0" w:type="auto"/>
        <w:tblInd w:w="-106" w:type="dxa"/>
        <w:tblBorders>
          <w:top w:val="single" w:sz="2" w:space="0" w:color="C2D69B"/>
          <w:bottom w:val="single" w:sz="2" w:space="0" w:color="C2D69B"/>
          <w:insideH w:val="single" w:sz="2" w:space="0" w:color="C2D69B"/>
          <w:insideV w:val="single" w:sz="2" w:space="0" w:color="C2D69B"/>
        </w:tblBorders>
        <w:tblLook w:val="00A0"/>
      </w:tblPr>
      <w:tblGrid>
        <w:gridCol w:w="675"/>
        <w:gridCol w:w="5529"/>
        <w:gridCol w:w="1701"/>
        <w:gridCol w:w="1559"/>
      </w:tblGrid>
      <w:tr w:rsidR="00B8653F" w:rsidRPr="00FC2C5E">
        <w:tc>
          <w:tcPr>
            <w:tcW w:w="675" w:type="dxa"/>
            <w:tcBorders>
              <w:top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sorsz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követelmény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Tartalmazza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C2D69B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Nem tartalmazza</w:t>
            </w:r>
          </w:p>
        </w:tc>
      </w:tr>
      <w:tr w:rsidR="00B8653F" w:rsidRPr="00FC2C5E">
        <w:tc>
          <w:tcPr>
            <w:tcW w:w="675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52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tanóra vagy foglalkozás időpontját, helyét, az azt tartó pedagógus nevét, tárgyát illetve témáját,</w:t>
            </w:r>
          </w:p>
        </w:tc>
        <w:tc>
          <w:tcPr>
            <w:tcW w:w="1701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675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529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tanóra, foglalkozás menetének leírását,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675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52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tanóra, foglalkozás pedagógus által megfogalmazott céljait,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675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529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tanóra, foglalkozás céljának megvalósulásával kapcsolatos gyakornoki értékelést, a tapasztalatok, tanulságok megfogalmazását.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B8653F" w:rsidRPr="00DB5C5E" w:rsidRDefault="00B8653F" w:rsidP="0047239D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pStyle w:val="Heading3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</w:rPr>
      </w:pPr>
      <w:bookmarkStart w:id="29" w:name="_Toc461518315"/>
      <w:r>
        <w:rPr>
          <w:rFonts w:ascii="Times New Roman" w:hAnsi="Times New Roman" w:cs="Times New Roman"/>
          <w:b w:val="0"/>
          <w:bCs w:val="0"/>
          <w:color w:val="auto"/>
        </w:rPr>
        <w:t>4</w:t>
      </w:r>
      <w:r w:rsidRPr="00DB5C5E">
        <w:rPr>
          <w:rFonts w:ascii="Times New Roman" w:hAnsi="Times New Roman" w:cs="Times New Roman"/>
          <w:b w:val="0"/>
          <w:bCs w:val="0"/>
          <w:color w:val="auto"/>
        </w:rPr>
        <w:t>.1.2. A hospitálási napló elkészítésének határideje</w:t>
      </w:r>
      <w:bookmarkEnd w:id="29"/>
    </w:p>
    <w:tbl>
      <w:tblPr>
        <w:tblW w:w="0" w:type="auto"/>
        <w:tblInd w:w="-106" w:type="dxa"/>
        <w:tblBorders>
          <w:top w:val="single" w:sz="2" w:space="0" w:color="C2D69B"/>
          <w:bottom w:val="single" w:sz="2" w:space="0" w:color="C2D69B"/>
          <w:insideH w:val="single" w:sz="2" w:space="0" w:color="C2D69B"/>
          <w:insideV w:val="single" w:sz="2" w:space="0" w:color="C2D69B"/>
        </w:tblBorders>
        <w:tblLook w:val="00A0"/>
      </w:tblPr>
      <w:tblGrid>
        <w:gridCol w:w="675"/>
        <w:gridCol w:w="4820"/>
        <w:gridCol w:w="2410"/>
        <w:gridCol w:w="1559"/>
      </w:tblGrid>
      <w:tr w:rsidR="00B8653F" w:rsidRPr="00FC2C5E">
        <w:tc>
          <w:tcPr>
            <w:tcW w:w="675" w:type="dxa"/>
            <w:tcBorders>
              <w:top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sorsz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követelmény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A jogszabálynak megfelelően elkészült és határidőre bemutatásra került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C2D69B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 xml:space="preserve">A jogszabálynak megfelelően nem készült el és határidőre nem került bemutatásra </w:t>
            </w:r>
          </w:p>
        </w:tc>
      </w:tr>
      <w:tr w:rsidR="00B8653F" w:rsidRPr="00FC2C5E">
        <w:tc>
          <w:tcPr>
            <w:tcW w:w="675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820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hospitálási naplót a tanórát, foglalkozást követő 30 napon belül el kell készíteni és azt a mentornak be kell mutatni.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B8653F" w:rsidRPr="00DB5C5E" w:rsidRDefault="00B8653F" w:rsidP="0047239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pStyle w:val="Heading2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bookmarkStart w:id="30" w:name="_Toc461518316"/>
      <w:r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4</w:t>
      </w:r>
      <w:r w:rsidRPr="00DB5C5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.2. A szakmai követelmények teljesítésének mérése</w:t>
      </w:r>
      <w:bookmarkEnd w:id="30"/>
    </w:p>
    <w:p w:rsidR="00B8653F" w:rsidRPr="00DB5C5E" w:rsidRDefault="00B8653F" w:rsidP="0047239D">
      <w:pPr>
        <w:pStyle w:val="Heading3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</w:rPr>
      </w:pPr>
      <w:bookmarkStart w:id="31" w:name="_Toc461518317"/>
      <w:r>
        <w:rPr>
          <w:rFonts w:ascii="Times New Roman" w:hAnsi="Times New Roman" w:cs="Times New Roman"/>
          <w:b w:val="0"/>
          <w:bCs w:val="0"/>
          <w:color w:val="auto"/>
        </w:rPr>
        <w:t>4</w:t>
      </w:r>
      <w:r w:rsidRPr="00DB5C5E">
        <w:rPr>
          <w:rFonts w:ascii="Times New Roman" w:hAnsi="Times New Roman" w:cs="Times New Roman"/>
          <w:b w:val="0"/>
          <w:bCs w:val="0"/>
          <w:color w:val="auto"/>
        </w:rPr>
        <w:t>.2.1.</w:t>
      </w:r>
      <w:r w:rsidRPr="00DB5C5E">
        <w:rPr>
          <w:rFonts w:ascii="Times New Roman" w:hAnsi="Times New Roman" w:cs="Times New Roman"/>
          <w:b w:val="0"/>
          <w:bCs w:val="0"/>
          <w:color w:val="auto"/>
        </w:rPr>
        <w:tab/>
        <w:t>A gyakornok számot adott a megismert dokumentumokról.</w:t>
      </w:r>
      <w:bookmarkEnd w:id="31"/>
    </w:p>
    <w:p w:rsidR="00B8653F" w:rsidRPr="00444C78" w:rsidRDefault="00B8653F" w:rsidP="0047239D">
      <w:pPr>
        <w:pStyle w:val="Heading3"/>
        <w:spacing w:before="0" w:line="240" w:lineRule="auto"/>
        <w:ind w:left="708" w:hanging="348"/>
        <w:rPr>
          <w:rFonts w:ascii="Times New Roman" w:hAnsi="Times New Roman" w:cs="Times New Roman"/>
          <w:b w:val="0"/>
          <w:bCs w:val="0"/>
          <w:color w:val="auto"/>
        </w:rPr>
      </w:pPr>
      <w:bookmarkStart w:id="32" w:name="_Toc461518318"/>
      <w:r>
        <w:rPr>
          <w:rFonts w:ascii="Times New Roman" w:hAnsi="Times New Roman" w:cs="Times New Roman"/>
          <w:b w:val="0"/>
          <w:bCs w:val="0"/>
          <w:color w:val="auto"/>
        </w:rPr>
        <w:t>4</w:t>
      </w:r>
      <w:r w:rsidRPr="00DB5C5E">
        <w:rPr>
          <w:rFonts w:ascii="Times New Roman" w:hAnsi="Times New Roman" w:cs="Times New Roman"/>
          <w:b w:val="0"/>
          <w:bCs w:val="0"/>
          <w:color w:val="auto"/>
        </w:rPr>
        <w:t>.2.2.</w:t>
      </w:r>
      <w:r w:rsidRPr="00DB5C5E">
        <w:rPr>
          <w:rFonts w:ascii="Times New Roman" w:hAnsi="Times New Roman" w:cs="Times New Roman"/>
          <w:b w:val="0"/>
          <w:bCs w:val="0"/>
          <w:color w:val="auto"/>
        </w:rPr>
        <w:tab/>
        <w:t>Munkateljesítményét a</w:t>
      </w:r>
      <w:r>
        <w:rPr>
          <w:rFonts w:ascii="Times New Roman" w:hAnsi="Times New Roman" w:cs="Times New Roman"/>
          <w:b w:val="0"/>
          <w:bCs w:val="0"/>
          <w:color w:val="auto"/>
        </w:rPr>
        <w:t>z 1. számú melléklet szerinti munkakör specifikus</w:t>
      </w:r>
      <w:r w:rsidRPr="00DB5C5E">
        <w:rPr>
          <w:rFonts w:ascii="Times New Roman" w:hAnsi="Times New Roman" w:cs="Times New Roman"/>
          <w:b w:val="0"/>
          <w:bCs w:val="0"/>
          <w:color w:val="auto"/>
        </w:rPr>
        <w:t xml:space="preserve"> szempontok szerint értékeltük</w:t>
      </w:r>
      <w:bookmarkEnd w:id="32"/>
    </w:p>
    <w:p w:rsidR="00B8653F" w:rsidRPr="00DB5C5E" w:rsidRDefault="00B8653F" w:rsidP="0047239D">
      <w:pPr>
        <w:spacing w:after="0" w:line="240" w:lineRule="auto"/>
        <w:ind w:left="360" w:firstLine="0"/>
        <w:rPr>
          <w:rFonts w:ascii="Times New Roman" w:hAnsi="Times New Roman" w:cs="Times New Roman"/>
        </w:rPr>
      </w:pPr>
      <w:r w:rsidRPr="00DB5C5E">
        <w:rPr>
          <w:rFonts w:ascii="Times New Roman" w:hAnsi="Times New Roman" w:cs="Times New Roman"/>
        </w:rPr>
        <w:t>Az egyes szempontokra a következő értékelés és pontszámot kapott a gyakornok</w:t>
      </w:r>
      <w:r>
        <w:rPr>
          <w:rFonts w:ascii="Times New Roman" w:hAnsi="Times New Roman" w:cs="Times New Roman"/>
        </w:rPr>
        <w:t>-MINŐSÍTŐ LAP alapján kell kitölteni</w:t>
      </w:r>
    </w:p>
    <w:tbl>
      <w:tblPr>
        <w:tblW w:w="0" w:type="auto"/>
        <w:tblInd w:w="-106" w:type="dxa"/>
        <w:tblBorders>
          <w:top w:val="single" w:sz="2" w:space="0" w:color="C2D69B"/>
          <w:bottom w:val="single" w:sz="2" w:space="0" w:color="C2D69B"/>
          <w:insideH w:val="single" w:sz="2" w:space="0" w:color="C2D69B"/>
          <w:insideV w:val="single" w:sz="2" w:space="0" w:color="C2D69B"/>
        </w:tblBorders>
        <w:tblLook w:val="00A0"/>
      </w:tblPr>
      <w:tblGrid>
        <w:gridCol w:w="817"/>
        <w:gridCol w:w="2469"/>
        <w:gridCol w:w="1643"/>
        <w:gridCol w:w="1643"/>
        <w:gridCol w:w="1644"/>
        <w:gridCol w:w="1644"/>
      </w:tblGrid>
      <w:tr w:rsidR="00B8653F" w:rsidRPr="00FC2C5E">
        <w:tc>
          <w:tcPr>
            <w:tcW w:w="817" w:type="dxa"/>
            <w:vMerge w:val="restart"/>
            <w:tcBorders>
              <w:top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69" w:type="dxa"/>
            <w:vMerge w:val="restart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A munkateljesítmény szempontrendszere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6574" w:type="dxa"/>
            <w:gridSpan w:val="4"/>
            <w:tcBorders>
              <w:top w:val="nil"/>
              <w:left w:val="nil"/>
              <w:bottom w:val="single" w:sz="12" w:space="0" w:color="C2D69B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Értékelési skála</w:t>
            </w:r>
          </w:p>
        </w:tc>
      </w:tr>
      <w:tr w:rsidR="00B8653F" w:rsidRPr="00FC2C5E">
        <w:trPr>
          <w:trHeight w:val="1216"/>
        </w:trPr>
        <w:tc>
          <w:tcPr>
            <w:tcW w:w="817" w:type="dxa"/>
            <w:vMerge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469" w:type="dxa"/>
            <w:vMerge/>
            <w:shd w:val="clear" w:color="auto" w:fill="EAF1DD"/>
          </w:tcPr>
          <w:p w:rsidR="00B8653F" w:rsidRPr="00FC2C5E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643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Nem megfelelő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(0 pont)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3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Kevéssé megfelelő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(1 pont)</w:t>
            </w:r>
          </w:p>
        </w:tc>
        <w:tc>
          <w:tcPr>
            <w:tcW w:w="1644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Megfelelő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(2 pont)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Kiemelkedő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(3 pont)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817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469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munkakör ellátása során végzett szakmai, gyakorlati munka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3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3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817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246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szakmai munkával kapcsolatos problémamegoldó képesség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3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3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817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2469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munkakör ellátása szempontjából szükséges szakmai ismeretek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3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3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817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246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munkavégzéssel kapcsolatos felelősség és hivatástudat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3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3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817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2469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munkavégzéssel kapcsolatos pontosság, szorgalom, igyekezet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3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3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644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B8653F" w:rsidRDefault="00B8653F" w:rsidP="0047239D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B8653F" w:rsidRPr="00DB5C5E" w:rsidRDefault="00B8653F" w:rsidP="0047239D">
      <w:pPr>
        <w:pStyle w:val="Heading3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</w:rPr>
      </w:pPr>
      <w:bookmarkStart w:id="33" w:name="_Toc461518319"/>
      <w:r>
        <w:rPr>
          <w:rFonts w:ascii="Times New Roman" w:hAnsi="Times New Roman" w:cs="Times New Roman"/>
          <w:b w:val="0"/>
          <w:bCs w:val="0"/>
          <w:color w:val="auto"/>
        </w:rPr>
        <w:t>4</w:t>
      </w:r>
      <w:r w:rsidRPr="00DB5C5E">
        <w:rPr>
          <w:rFonts w:ascii="Times New Roman" w:hAnsi="Times New Roman" w:cs="Times New Roman"/>
          <w:b w:val="0"/>
          <w:bCs w:val="0"/>
          <w:color w:val="auto"/>
        </w:rPr>
        <w:t>.2.</w:t>
      </w:r>
      <w:r>
        <w:rPr>
          <w:rFonts w:ascii="Times New Roman" w:hAnsi="Times New Roman" w:cs="Times New Roman"/>
          <w:b w:val="0"/>
          <w:bCs w:val="0"/>
          <w:color w:val="auto"/>
        </w:rPr>
        <w:t>3</w:t>
      </w:r>
      <w:r w:rsidRPr="00DB5C5E">
        <w:rPr>
          <w:rFonts w:ascii="Times New Roman" w:hAnsi="Times New Roman" w:cs="Times New Roman"/>
          <w:b w:val="0"/>
          <w:bCs w:val="0"/>
          <w:color w:val="auto"/>
        </w:rPr>
        <w:t>.</w:t>
      </w:r>
      <w:r w:rsidRPr="00DB5C5E">
        <w:rPr>
          <w:rFonts w:ascii="Times New Roman" w:hAnsi="Times New Roman" w:cs="Times New Roman"/>
          <w:b w:val="0"/>
          <w:bCs w:val="0"/>
          <w:color w:val="auto"/>
        </w:rPr>
        <w:tab/>
        <w:t>A pontszámok alapján a gyakornok munkájának értékelése</w:t>
      </w:r>
      <w:bookmarkEnd w:id="33"/>
    </w:p>
    <w:tbl>
      <w:tblPr>
        <w:tblW w:w="0" w:type="auto"/>
        <w:tblInd w:w="-106" w:type="dxa"/>
        <w:tblBorders>
          <w:top w:val="single" w:sz="2" w:space="0" w:color="C2D69B"/>
          <w:bottom w:val="single" w:sz="2" w:space="0" w:color="C2D69B"/>
          <w:insideH w:val="single" w:sz="2" w:space="0" w:color="C2D69B"/>
          <w:insideV w:val="single" w:sz="2" w:space="0" w:color="C2D69B"/>
        </w:tblBorders>
        <w:tblLook w:val="00A0"/>
      </w:tblPr>
      <w:tblGrid>
        <w:gridCol w:w="959"/>
        <w:gridCol w:w="3118"/>
        <w:gridCol w:w="5783"/>
      </w:tblGrid>
      <w:tr w:rsidR="00B8653F" w:rsidRPr="00FC2C5E">
        <w:tc>
          <w:tcPr>
            <w:tcW w:w="959" w:type="dxa"/>
            <w:tcBorders>
              <w:top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sorsz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Értékelés</w:t>
            </w:r>
          </w:p>
        </w:tc>
        <w:tc>
          <w:tcPr>
            <w:tcW w:w="5783" w:type="dxa"/>
            <w:tcBorders>
              <w:top w:val="nil"/>
              <w:left w:val="nil"/>
              <w:bottom w:val="single" w:sz="12" w:space="0" w:color="C2D69B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A kapott összpontszám alapjána %-os értékelés</w:t>
            </w:r>
          </w:p>
        </w:tc>
      </w:tr>
      <w:tr w:rsidR="00B8653F" w:rsidRPr="00FC2C5E">
        <w:tc>
          <w:tcPr>
            <w:tcW w:w="95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8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kiválóan alkalmas (80-100%)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783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959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8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alkalmas (60-79%)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783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95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8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 xml:space="preserve">kevéssé alkalmas (30-59%) 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783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959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3118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alkalmatlan (30% alatt)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783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</w:tbl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pStyle w:val="Heading2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bookmarkStart w:id="34" w:name="_Toc461518320"/>
      <w:r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4</w:t>
      </w:r>
      <w:r w:rsidRPr="00DB5C5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.3. A gyakornok a Pedagógus I. fokozatba sorolás feltételeit teljesítette</w:t>
      </w:r>
      <w:bookmarkEnd w:id="34"/>
    </w:p>
    <w:p w:rsidR="00B8653F" w:rsidRPr="00DB5C5E" w:rsidRDefault="00B8653F" w:rsidP="0047239D">
      <w:pPr>
        <w:spacing w:after="0" w:line="240" w:lineRule="auto"/>
        <w:jc w:val="both"/>
        <w:rPr>
          <w:rFonts w:ascii="Times New Roman" w:hAnsi="Times New Roman" w:cs="Times New Roman"/>
        </w:rPr>
      </w:pPr>
    </w:p>
    <w:tbl>
      <w:tblPr>
        <w:tblW w:w="0" w:type="auto"/>
        <w:tblInd w:w="-106" w:type="dxa"/>
        <w:tblBorders>
          <w:top w:val="single" w:sz="2" w:space="0" w:color="C2D69B"/>
          <w:bottom w:val="single" w:sz="2" w:space="0" w:color="C2D69B"/>
          <w:insideH w:val="single" w:sz="2" w:space="0" w:color="C2D69B"/>
          <w:insideV w:val="single" w:sz="2" w:space="0" w:color="C2D69B"/>
        </w:tblBorders>
        <w:tblLook w:val="00A0"/>
      </w:tblPr>
      <w:tblGrid>
        <w:gridCol w:w="959"/>
        <w:gridCol w:w="3118"/>
        <w:gridCol w:w="5783"/>
      </w:tblGrid>
      <w:tr w:rsidR="00B8653F" w:rsidRPr="00FC2C5E">
        <w:tc>
          <w:tcPr>
            <w:tcW w:w="959" w:type="dxa"/>
            <w:tcBorders>
              <w:top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sorsz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Előírt feltételek</w:t>
            </w:r>
          </w:p>
        </w:tc>
        <w:tc>
          <w:tcPr>
            <w:tcW w:w="5783" w:type="dxa"/>
            <w:tcBorders>
              <w:top w:val="nil"/>
              <w:left w:val="nil"/>
              <w:bottom w:val="single" w:sz="12" w:space="0" w:color="C2D69B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Az előírt feltételeket teljesítette/nem teljesítette</w:t>
            </w:r>
          </w:p>
        </w:tc>
      </w:tr>
      <w:tr w:rsidR="00B8653F" w:rsidRPr="00FC2C5E">
        <w:tc>
          <w:tcPr>
            <w:tcW w:w="95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8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az előírt számú hospitáláson részt vett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783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959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8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 xml:space="preserve">a hospitálási naplót hiánytalanul vezette </w:t>
            </w:r>
          </w:p>
        </w:tc>
        <w:tc>
          <w:tcPr>
            <w:tcW w:w="5783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95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3118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szakmai munka értékelése legalább „kevéssé alkalmas” eredményt ért el.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5783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</w:tbl>
    <w:p w:rsidR="00B8653F" w:rsidRPr="003405CB" w:rsidRDefault="00B8653F" w:rsidP="0047239D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8653F" w:rsidRPr="003405CB" w:rsidRDefault="00B8653F" w:rsidP="0047239D">
      <w:pPr>
        <w:pStyle w:val="Heading1"/>
        <w:spacing w:before="0" w:line="240" w:lineRule="auto"/>
        <w:ind w:left="708" w:hanging="708"/>
        <w:rPr>
          <w:rFonts w:ascii="Times New Roman" w:hAnsi="Times New Roman" w:cs="Times New Roman"/>
          <w:b w:val="0"/>
          <w:bCs w:val="0"/>
          <w:i w:val="0"/>
          <w:iCs w:val="0"/>
          <w:sz w:val="22"/>
          <w:szCs w:val="22"/>
        </w:rPr>
      </w:pPr>
      <w:bookmarkStart w:id="35" w:name="_Toc461518321"/>
      <w:r w:rsidRPr="00122215">
        <w:rPr>
          <w:rFonts w:ascii="Times New Roman" w:hAnsi="Times New Roman" w:cs="Times New Roman"/>
          <w:i w:val="0"/>
          <w:iCs w:val="0"/>
          <w:sz w:val="22"/>
          <w:szCs w:val="22"/>
        </w:rPr>
        <w:t xml:space="preserve">5. </w:t>
      </w:r>
      <w:r w:rsidRPr="00122215">
        <w:rPr>
          <w:rFonts w:ascii="Times New Roman" w:hAnsi="Times New Roman" w:cs="Times New Roman"/>
          <w:i w:val="0"/>
          <w:iCs w:val="0"/>
          <w:sz w:val="22"/>
          <w:szCs w:val="22"/>
        </w:rPr>
        <w:tab/>
        <w:t>A minősítési követelmények teljesítésével és a teljesítmény mérésével összefüggő eljárási rendteljesítése</w:t>
      </w:r>
      <w:bookmarkEnd w:id="35"/>
    </w:p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tbl>
      <w:tblPr>
        <w:tblW w:w="0" w:type="auto"/>
        <w:tblInd w:w="-106" w:type="dxa"/>
        <w:tblBorders>
          <w:top w:val="single" w:sz="2" w:space="0" w:color="C2D69B"/>
          <w:bottom w:val="single" w:sz="2" w:space="0" w:color="C2D69B"/>
          <w:insideH w:val="single" w:sz="2" w:space="0" w:color="C2D69B"/>
          <w:insideV w:val="single" w:sz="2" w:space="0" w:color="C2D69B"/>
        </w:tblBorders>
        <w:tblLook w:val="00A0"/>
      </w:tblPr>
      <w:tblGrid>
        <w:gridCol w:w="959"/>
        <w:gridCol w:w="3118"/>
        <w:gridCol w:w="5783"/>
      </w:tblGrid>
      <w:tr w:rsidR="00B8653F" w:rsidRPr="00FC2C5E">
        <w:tc>
          <w:tcPr>
            <w:tcW w:w="959" w:type="dxa"/>
            <w:tcBorders>
              <w:top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sorsz</w:t>
            </w:r>
          </w:p>
        </w:tc>
        <w:tc>
          <w:tcPr>
            <w:tcW w:w="3118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Előírt feltételek</w:t>
            </w:r>
          </w:p>
        </w:tc>
        <w:tc>
          <w:tcPr>
            <w:tcW w:w="5783" w:type="dxa"/>
            <w:tcBorders>
              <w:top w:val="nil"/>
              <w:left w:val="nil"/>
              <w:bottom w:val="single" w:sz="12" w:space="0" w:color="C2D69B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Az előírt feltételeket teljesültek/nem teljesültek</w:t>
            </w:r>
          </w:p>
        </w:tc>
      </w:tr>
      <w:tr w:rsidR="00B8653F" w:rsidRPr="00FC2C5E">
        <w:tc>
          <w:tcPr>
            <w:tcW w:w="95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3118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gyakornok a hospitálás igazolását, a hospitálási naplót az intézményvezetőnek bemutatta a szakmai munka értékelését megelőzően.</w:t>
            </w:r>
          </w:p>
        </w:tc>
        <w:tc>
          <w:tcPr>
            <w:tcW w:w="5783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959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3118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mentor írásban beszámolt a gyakornok fejlődéséről, szövegesen értékelte teljesítményét, szervezetbe való beilleszkedésének sikerességét, a szükséges dokumentumok megismerését.</w:t>
            </w:r>
          </w:p>
        </w:tc>
        <w:tc>
          <w:tcPr>
            <w:tcW w:w="5783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95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3118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 xml:space="preserve">A szakmai munka értékelését az intézményvezető a mentor beszámolója és a közvetlen vezető véleményének kikérése alapján írásban végezte el, a gyakornoki idő lejártát megelőző 60 napon belül. </w:t>
            </w:r>
          </w:p>
        </w:tc>
        <w:tc>
          <w:tcPr>
            <w:tcW w:w="5783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959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FC2C5E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3118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 minősítő lapot az intézményvezető, a mentor és a gyakornok írta alá.</w:t>
            </w:r>
          </w:p>
        </w:tc>
        <w:tc>
          <w:tcPr>
            <w:tcW w:w="5783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FC2C5E">
        <w:tc>
          <w:tcPr>
            <w:tcW w:w="959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3118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  <w:r w:rsidRPr="00FC2C5E">
              <w:rPr>
                <w:rFonts w:ascii="Times New Roman" w:hAnsi="Times New Roman" w:cs="Times New Roman"/>
              </w:rPr>
              <w:t>Az intézményvezető írásos igazolást készített arról, hogy a gyakornok a Pedagógus I. fokozatba sorolás feltételeit teljesítette-e, és ezt továbbította az Oktatási Hivatal részére.</w:t>
            </w:r>
          </w:p>
        </w:tc>
        <w:tc>
          <w:tcPr>
            <w:tcW w:w="5783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</w:tbl>
    <w:p w:rsidR="00B8653F" w:rsidRPr="00DB5C5E" w:rsidRDefault="00B8653F" w:rsidP="0047239D">
      <w:pPr>
        <w:spacing w:after="0" w:line="240" w:lineRule="auto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left="708" w:hanging="708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left="708" w:hanging="708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left="708" w:hanging="708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left="708" w:hanging="708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left="708" w:hanging="708"/>
        <w:rPr>
          <w:rFonts w:ascii="Times New Roman" w:hAnsi="Times New Roman" w:cs="Times New Roman"/>
        </w:rPr>
      </w:pPr>
    </w:p>
    <w:p w:rsidR="00B8653F" w:rsidRPr="00DB5C5E" w:rsidRDefault="00B8653F" w:rsidP="0047239D">
      <w:pPr>
        <w:spacing w:after="0" w:line="240" w:lineRule="auto"/>
        <w:ind w:left="708" w:hanging="708"/>
        <w:rPr>
          <w:rFonts w:ascii="Times New Roman" w:hAnsi="Times New Roman" w:cs="Times New Roman"/>
        </w:rPr>
      </w:pPr>
      <w:r w:rsidRPr="00DB5C5E">
        <w:rPr>
          <w:rFonts w:ascii="Times New Roman" w:hAnsi="Times New Roman" w:cs="Times New Roman"/>
        </w:rPr>
        <w:t>Az átsorolást az Oktatási Hivatal által kiállított tanúsítvány alapján kell elvégezni.</w:t>
      </w:r>
    </w:p>
    <w:p w:rsidR="00B8653F" w:rsidRPr="00DB5C5E" w:rsidRDefault="00B8653F" w:rsidP="0047239D">
      <w:pPr>
        <w:pStyle w:val="Norml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firstLine="3780"/>
        <w:rPr>
          <w:rFonts w:ascii="Times New Roman" w:hAnsi="Times New Roman" w:cs="Times New Roman"/>
          <w:color w:val="auto"/>
        </w:rPr>
      </w:pPr>
    </w:p>
    <w:p w:rsidR="00B8653F" w:rsidRPr="00DB5C5E" w:rsidRDefault="00B8653F" w:rsidP="0047239D">
      <w:pPr>
        <w:pStyle w:val="Norml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Times New Roman" w:hAnsi="Times New Roman" w:cs="Times New Roman"/>
          <w:color w:val="auto"/>
        </w:rPr>
      </w:pPr>
      <w:r w:rsidRPr="00DB5C5E">
        <w:rPr>
          <w:rFonts w:ascii="Times New Roman" w:hAnsi="Times New Roman" w:cs="Times New Roman"/>
          <w:color w:val="auto"/>
        </w:rPr>
        <w:t>Kelt:……………………..…, 201</w:t>
      </w:r>
      <w:r>
        <w:rPr>
          <w:rFonts w:ascii="Times New Roman" w:hAnsi="Times New Roman" w:cs="Times New Roman"/>
          <w:color w:val="auto"/>
        </w:rPr>
        <w:t>6</w:t>
      </w:r>
      <w:r w:rsidRPr="00DB5C5E">
        <w:rPr>
          <w:rFonts w:ascii="Times New Roman" w:hAnsi="Times New Roman" w:cs="Times New Roman"/>
          <w:color w:val="auto"/>
        </w:rPr>
        <w:t>.. ………………….</w:t>
      </w:r>
    </w:p>
    <w:p w:rsidR="00B8653F" w:rsidRPr="00DB5C5E" w:rsidRDefault="00B8653F" w:rsidP="0047239D">
      <w:pPr>
        <w:pStyle w:val="Norml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Times New Roman" w:hAnsi="Times New Roman" w:cs="Times New Roman"/>
          <w:color w:val="auto"/>
        </w:rPr>
      </w:pP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  <w:t>…………………………….</w:t>
      </w:r>
    </w:p>
    <w:p w:rsidR="00B8653F" w:rsidRPr="00DB5C5E" w:rsidRDefault="00B8653F" w:rsidP="0047239D">
      <w:pPr>
        <w:pStyle w:val="Norml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Times New Roman" w:hAnsi="Times New Roman" w:cs="Times New Roman"/>
          <w:color w:val="auto"/>
        </w:rPr>
      </w:pP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  <w:t xml:space="preserve">  óvodavezető aláírása</w:t>
      </w:r>
    </w:p>
    <w:p w:rsidR="00B8653F" w:rsidRPr="00DB5C5E" w:rsidRDefault="00B8653F" w:rsidP="0047239D">
      <w:pPr>
        <w:pStyle w:val="Norml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538"/>
        <w:rPr>
          <w:rFonts w:ascii="Times New Roman" w:hAnsi="Times New Roman" w:cs="Times New Roman"/>
          <w:color w:val="auto"/>
        </w:rPr>
      </w:pPr>
      <w:r w:rsidRPr="00DB5C5E">
        <w:rPr>
          <w:rFonts w:ascii="Times New Roman" w:hAnsi="Times New Roman" w:cs="Times New Roman"/>
          <w:color w:val="auto"/>
        </w:rPr>
        <w:t xml:space="preserve">    PH</w:t>
      </w:r>
    </w:p>
    <w:p w:rsidR="00B8653F" w:rsidRPr="00DB5C5E" w:rsidRDefault="00B8653F" w:rsidP="0047239D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72015F">
      <w:pPr>
        <w:pStyle w:val="ListParagraph"/>
        <w:spacing w:after="0" w:line="240" w:lineRule="auto"/>
        <w:ind w:left="360" w:firstLine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I. </w:t>
      </w:r>
      <w:r w:rsidRPr="00444C78">
        <w:rPr>
          <w:rFonts w:ascii="Times New Roman" w:hAnsi="Times New Roman" w:cs="Times New Roman"/>
          <w:b/>
          <w:bCs/>
        </w:rPr>
        <w:t>számú melléklet</w:t>
      </w:r>
    </w:p>
    <w:p w:rsidR="00B8653F" w:rsidRPr="00F762A4" w:rsidRDefault="00B8653F" w:rsidP="0047239D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Munkateljesítmény munkakör specifikus szempontok szerint értékelése</w:t>
      </w:r>
    </w:p>
    <w:p w:rsidR="00B8653F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tbl>
      <w:tblPr>
        <w:tblW w:w="0" w:type="auto"/>
        <w:tblInd w:w="-106" w:type="dxa"/>
        <w:tblBorders>
          <w:top w:val="single" w:sz="4" w:space="0" w:color="C2D69B"/>
          <w:left w:val="single" w:sz="4" w:space="0" w:color="C2D69B"/>
          <w:bottom w:val="single" w:sz="4" w:space="0" w:color="C2D69B"/>
          <w:right w:val="single" w:sz="4" w:space="0" w:color="C2D69B"/>
          <w:insideH w:val="single" w:sz="4" w:space="0" w:color="C2D69B"/>
          <w:insideV w:val="single" w:sz="4" w:space="0" w:color="C2D69B"/>
        </w:tblBorders>
        <w:tblLook w:val="00A0"/>
      </w:tblPr>
      <w:tblGrid>
        <w:gridCol w:w="959"/>
        <w:gridCol w:w="3118"/>
        <w:gridCol w:w="2835"/>
        <w:gridCol w:w="2948"/>
      </w:tblGrid>
      <w:tr w:rsidR="00B8653F" w:rsidRPr="00FC2C5E">
        <w:tc>
          <w:tcPr>
            <w:tcW w:w="959" w:type="dxa"/>
            <w:tcBorders>
              <w:top w:val="nil"/>
              <w:left w:val="nil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18"/>
                <w:szCs w:val="18"/>
              </w:rPr>
            </w:pPr>
          </w:p>
        </w:tc>
        <w:tc>
          <w:tcPr>
            <w:tcW w:w="3118" w:type="dxa"/>
            <w:tcBorders>
              <w:top w:val="nil"/>
              <w:left w:val="nil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Óvodatitkár</w:t>
            </w:r>
          </w:p>
        </w:tc>
        <w:tc>
          <w:tcPr>
            <w:tcW w:w="2835" w:type="dxa"/>
            <w:tcBorders>
              <w:top w:val="nil"/>
              <w:left w:val="nil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Pedagógiai asszisztens</w:t>
            </w:r>
          </w:p>
        </w:tc>
        <w:tc>
          <w:tcPr>
            <w:tcW w:w="2948" w:type="dxa"/>
            <w:tcBorders>
              <w:top w:val="nil"/>
              <w:left w:val="nil"/>
              <w:right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  <w:t>Óvodai dajka</w:t>
            </w:r>
          </w:p>
        </w:tc>
      </w:tr>
      <w:tr w:rsidR="00B8653F" w:rsidRPr="00FC2C5E">
        <w:tc>
          <w:tcPr>
            <w:tcW w:w="959" w:type="dxa"/>
            <w:tcBorders>
              <w:left w:val="nil"/>
              <w:bottom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</w:p>
        </w:tc>
        <w:tc>
          <w:tcPr>
            <w:tcW w:w="3118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48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8653F" w:rsidRPr="00FC2C5E">
        <w:trPr>
          <w:trHeight w:val="1967"/>
        </w:trPr>
        <w:tc>
          <w:tcPr>
            <w:tcW w:w="959" w:type="dxa"/>
            <w:tcBorders>
              <w:left w:val="nil"/>
              <w:bottom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righ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1.</w:t>
            </w:r>
          </w:p>
        </w:tc>
        <w:tc>
          <w:tcPr>
            <w:tcW w:w="3118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Intézi a külső és belső iratforgalom naprakész bonyolítását, és önállóan végzi az óvodavezető munkavégzésével kapcsolatos titkársági teendőket, nyilvántartja a határidős feladatokat, gondoskodik a munkavégzéshez szükséges ügyviteli feladatok ellátásáról, vezeti a jegyzőkönyvet és emlékeztetőt.</w:t>
            </w:r>
          </w:p>
        </w:tc>
        <w:tc>
          <w:tcPr>
            <w:tcW w:w="2835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Az óvodapedagógus mellett a nevelési tervnek megfelelően tevékenyen részt vesz a gyermekcsoport életében, közreműködik a gondozási feladatok ellátásban, a gyerekek étkeztetésével kapcsolatos feladatok ellátásában a helyi pedagógiai program szerint.</w:t>
            </w:r>
          </w:p>
        </w:tc>
        <w:tc>
          <w:tcPr>
            <w:tcW w:w="2948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Gondoskodik az óvoda helyiségeinek belső rendjéről, tisztaságáról, a megfelelő higiénés körülmények megtartásáról.</w:t>
            </w:r>
          </w:p>
          <w:p w:rsidR="00B8653F" w:rsidRPr="00FC2C5E" w:rsidRDefault="00B8653F" w:rsidP="0047239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Napi feladatok:</w:t>
            </w:r>
          </w:p>
          <w:p w:rsidR="00B8653F" w:rsidRPr="00FC2C5E" w:rsidRDefault="00B8653F" w:rsidP="0047239D">
            <w:pPr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rendben tartja a foglalkoztató termet, öltözőt, fürdőszobát</w:t>
            </w:r>
          </w:p>
          <w:p w:rsidR="00B8653F" w:rsidRPr="00FC2C5E" w:rsidRDefault="00B8653F" w:rsidP="0047239D">
            <w:pPr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a fürdőszobában az életkori sajátosságoknak megfelelően segítséget nyújt a gyermekeknek</w:t>
            </w:r>
          </w:p>
          <w:p w:rsidR="00B8653F" w:rsidRPr="00FC2C5E" w:rsidRDefault="00B8653F" w:rsidP="0047239D">
            <w:pPr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fogyasztásra, tálalásra előkészíti az ételeket, elrakja a használt eszközöket</w:t>
            </w:r>
          </w:p>
          <w:p w:rsidR="00B8653F" w:rsidRPr="00FC2C5E" w:rsidRDefault="00B8653F" w:rsidP="0047239D">
            <w:pPr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gondoskodik megfelelő ivóvízről télen-nyáron</w:t>
            </w:r>
          </w:p>
          <w:p w:rsidR="00B8653F" w:rsidRPr="00FC2C5E" w:rsidRDefault="00B8653F" w:rsidP="0047239D">
            <w:pPr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a munkarendnek megfelelően a reggelit, ebédet és uzsonnát átveszi az óvoda konyháján</w:t>
            </w:r>
          </w:p>
          <w:p w:rsidR="00B8653F" w:rsidRPr="00FC2C5E" w:rsidRDefault="00B8653F" w:rsidP="0047239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Heti feladatok:</w:t>
            </w:r>
          </w:p>
          <w:p w:rsidR="00B8653F" w:rsidRPr="00FC2C5E" w:rsidRDefault="00B8653F" w:rsidP="0047239D">
            <w:pPr>
              <w:numPr>
                <w:ilvl w:val="0"/>
                <w:numId w:val="3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fertőtleníti a fogmosó poharakat és fésűket</w:t>
            </w:r>
          </w:p>
          <w:p w:rsidR="00B8653F" w:rsidRPr="00FC2C5E" w:rsidRDefault="00B8653F" w:rsidP="0047239D">
            <w:pPr>
              <w:numPr>
                <w:ilvl w:val="0"/>
                <w:numId w:val="3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meglocsolja a virágokat (csoport, öltöző, lépcsőház)</w:t>
            </w:r>
          </w:p>
          <w:p w:rsidR="00B8653F" w:rsidRPr="00FC2C5E" w:rsidRDefault="00B8653F" w:rsidP="0047239D">
            <w:pPr>
              <w:numPr>
                <w:ilvl w:val="0"/>
                <w:numId w:val="3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mossa, cseréli a törölközőket</w:t>
            </w:r>
          </w:p>
          <w:p w:rsidR="00B8653F" w:rsidRPr="00FC2C5E" w:rsidRDefault="00B8653F" w:rsidP="0047239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Időszakos feladatok:</w:t>
            </w:r>
          </w:p>
          <w:p w:rsidR="00B8653F" w:rsidRPr="00FC2C5E" w:rsidRDefault="00B8653F" w:rsidP="0047239D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szükség szerinti varrja, javítja a textíliákat</w:t>
            </w:r>
          </w:p>
          <w:p w:rsidR="00B8653F" w:rsidRPr="00FC2C5E" w:rsidRDefault="00B8653F" w:rsidP="0047239D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váltja a gyermekek ágyneműit</w:t>
            </w:r>
          </w:p>
          <w:p w:rsidR="00B8653F" w:rsidRPr="00FC2C5E" w:rsidRDefault="00B8653F" w:rsidP="0047239D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mossa, vasalja a csoport textíliáit</w:t>
            </w:r>
          </w:p>
          <w:p w:rsidR="00B8653F" w:rsidRPr="00FC2C5E" w:rsidRDefault="00B8653F" w:rsidP="0047239D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fertőző betegség esetén teljes fertőtlenítést végez</w:t>
            </w:r>
          </w:p>
          <w:p w:rsidR="00B8653F" w:rsidRPr="00FC2C5E" w:rsidRDefault="00B8653F" w:rsidP="0047239D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lemossa a játékokat, polcokat és bútorokat</w:t>
            </w:r>
          </w:p>
          <w:p w:rsidR="00B8653F" w:rsidRPr="00FC2C5E" w:rsidRDefault="00B8653F" w:rsidP="0047239D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előkészíti az óvodapedagógus által kijelölt eszközöket a csoport foglalkoztatásához</w:t>
            </w:r>
          </w:p>
          <w:p w:rsidR="00B8653F" w:rsidRPr="00FC2C5E" w:rsidRDefault="00B8653F" w:rsidP="0047239D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szükség esetén ellátja az elsősegélynyújtással, egészségüggyel kapcsolatos feladatokat</w:t>
            </w:r>
          </w:p>
          <w:p w:rsidR="00B8653F" w:rsidRPr="00FC2C5E" w:rsidRDefault="00B8653F" w:rsidP="0047239D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elkíséri csoportját az óvodán kívüli programokra (a munkarend alapján munkaidőben)</w:t>
            </w:r>
          </w:p>
          <w:p w:rsidR="00B8653F" w:rsidRPr="00FC2C5E" w:rsidRDefault="00B8653F" w:rsidP="0047239D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aktívan részt vesz a csoport-, illetve óvodaszintű ünnepek lebonyolításában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8653F" w:rsidRPr="00FC2C5E">
        <w:trPr>
          <w:trHeight w:val="841"/>
        </w:trPr>
        <w:tc>
          <w:tcPr>
            <w:tcW w:w="959" w:type="dxa"/>
            <w:tcBorders>
              <w:left w:val="nil"/>
              <w:bottom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righ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2.</w:t>
            </w:r>
          </w:p>
        </w:tc>
        <w:tc>
          <w:tcPr>
            <w:tcW w:w="3118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Feladata az óvoda és más külső intézmények közötti iratforgalom naprakész vezetése, lebonyolítása. Gondoskodik a telefonok, telefaxok fogadásáról, a kérések, üzenetek, levelek, e-mailek címzetthez történő eljuttatásáról a telefonszámok és tájékoztató táblák naprakészségéről. Szervezi és bonyolítja az ügyfélfogadást, ellátja a protokolláris feladatokat.</w:t>
            </w:r>
          </w:p>
        </w:tc>
        <w:tc>
          <w:tcPr>
            <w:tcW w:w="2835" w:type="dxa"/>
            <w:shd w:val="clear" w:color="auto" w:fill="EAF1DD"/>
          </w:tcPr>
          <w:p w:rsidR="00B8653F" w:rsidRPr="00FC2C5E" w:rsidRDefault="00B8653F" w:rsidP="0047239D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részt vesz a környezet építésében, szépítésében</w:t>
            </w:r>
          </w:p>
          <w:p w:rsidR="00B8653F" w:rsidRPr="00FC2C5E" w:rsidRDefault="00B8653F" w:rsidP="0047239D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termet rendez</w:t>
            </w:r>
          </w:p>
          <w:p w:rsidR="00B8653F" w:rsidRPr="00FC2C5E" w:rsidRDefault="00B8653F" w:rsidP="0047239D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segít a testnevelés-foglalkozások előkészítésében</w:t>
            </w:r>
          </w:p>
          <w:p w:rsidR="00B8653F" w:rsidRPr="00FC2C5E" w:rsidRDefault="00B8653F" w:rsidP="0047239D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segítséget nyújt az öltözésnél</w:t>
            </w:r>
          </w:p>
          <w:p w:rsidR="00B8653F" w:rsidRPr="00FC2C5E" w:rsidRDefault="00B8653F" w:rsidP="0047239D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az egészségügyi előírásoknak megfelelően jár el</w:t>
            </w:r>
          </w:p>
          <w:p w:rsidR="00B8653F" w:rsidRPr="00FC2C5E" w:rsidRDefault="00B8653F" w:rsidP="0047239D">
            <w:pPr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előkészíti az óvodapedagógus által kijelölt a pedagógiai program szerinti tevékenységekhez szükséges foglalkoztató eszközöket.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48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Takarítási feladatok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Munkáját a takarítási utasítás szerint végzi.</w:t>
            </w:r>
          </w:p>
          <w:p w:rsidR="00B8653F" w:rsidRPr="00FC2C5E" w:rsidRDefault="00B8653F" w:rsidP="0047239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8653F" w:rsidRPr="00FC2C5E" w:rsidRDefault="00B8653F" w:rsidP="0047239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Napi feladatok:</w:t>
            </w:r>
          </w:p>
          <w:p w:rsidR="00B8653F" w:rsidRPr="00FC2C5E" w:rsidRDefault="00B8653F" w:rsidP="0047239D">
            <w:pPr>
              <w:numPr>
                <w:ilvl w:val="0"/>
                <w:numId w:val="3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a munkarendnek megfelelően reggel, illetve délután kitakarítja a kijelölt csoportszobát (asztalok súrolása, letörlése, porszívózás, felsöprés, felmosás, sarkok, radiátor alatti rész portalanítása)</w:t>
            </w:r>
          </w:p>
          <w:p w:rsidR="00B8653F" w:rsidRPr="00FC2C5E" w:rsidRDefault="00B8653F" w:rsidP="0047239D">
            <w:pPr>
              <w:numPr>
                <w:ilvl w:val="0"/>
                <w:numId w:val="3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étkezések után felseper, ha szükséges, felmos</w:t>
            </w:r>
          </w:p>
          <w:p w:rsidR="00B8653F" w:rsidRPr="00FC2C5E" w:rsidRDefault="00B8653F" w:rsidP="0047239D">
            <w:pPr>
              <w:numPr>
                <w:ilvl w:val="0"/>
                <w:numId w:val="3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kitakarítja a csoporthoz tartozó fürdőszobákat délben és este (WC-kagylók, mosdókagylók, tükrök, zuhanyzótálcák tisztán tartása, fertőtlenítése)</w:t>
            </w:r>
          </w:p>
          <w:p w:rsidR="00B8653F" w:rsidRPr="00FC2C5E" w:rsidRDefault="00B8653F" w:rsidP="0047239D">
            <w:pPr>
              <w:numPr>
                <w:ilvl w:val="0"/>
                <w:numId w:val="3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délben felmossa a gyermeköltözőt</w:t>
            </w:r>
          </w:p>
          <w:p w:rsidR="00B8653F" w:rsidRPr="00FC2C5E" w:rsidRDefault="00B8653F" w:rsidP="0047239D">
            <w:pPr>
              <w:numPr>
                <w:ilvl w:val="0"/>
                <w:numId w:val="3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délelőtt szükség szerint és délben felmossa a lépcsőházat</w:t>
            </w:r>
          </w:p>
          <w:p w:rsidR="00B8653F" w:rsidRPr="00FC2C5E" w:rsidRDefault="00B8653F" w:rsidP="0047239D">
            <w:pPr>
              <w:numPr>
                <w:ilvl w:val="0"/>
                <w:numId w:val="3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délutánonként a padok elmozgatásával lesöpri és felmossa gyermeköltözőket, folyosót, lépcsőházat</w:t>
            </w:r>
          </w:p>
          <w:p w:rsidR="00B8653F" w:rsidRPr="00FC2C5E" w:rsidRDefault="00B8653F" w:rsidP="0047239D">
            <w:pPr>
              <w:numPr>
                <w:ilvl w:val="0"/>
                <w:numId w:val="3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kiüríti, tisztán tartja a szemeteseket</w:t>
            </w:r>
          </w:p>
          <w:p w:rsidR="00B8653F" w:rsidRPr="00FC2C5E" w:rsidRDefault="00B8653F" w:rsidP="0047239D">
            <w:pPr>
              <w:numPr>
                <w:ilvl w:val="0"/>
                <w:numId w:val="3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kitakarítja az előteret (porszívózás, felmosás naponta + hetente egyszer az eszközök elmozgatása)</w:t>
            </w:r>
          </w:p>
          <w:p w:rsidR="00B8653F" w:rsidRPr="00FC2C5E" w:rsidRDefault="00B8653F" w:rsidP="0047239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Heti feladatok:</w:t>
            </w:r>
          </w:p>
          <w:p w:rsidR="00B8653F" w:rsidRPr="00FC2C5E" w:rsidRDefault="00B8653F" w:rsidP="0047239D">
            <w:pPr>
              <w:numPr>
                <w:ilvl w:val="0"/>
                <w:numId w:val="3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kéthetente egy alkalommal alaposan kitakarítja a kijelölt csoportszobát (szőnyeg, padló, könnyebb bútorok elmozgatása stb.)</w:t>
            </w:r>
          </w:p>
          <w:p w:rsidR="00B8653F" w:rsidRPr="00FC2C5E" w:rsidRDefault="00B8653F" w:rsidP="0047239D">
            <w:pPr>
              <w:numPr>
                <w:ilvl w:val="0"/>
                <w:numId w:val="3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pókhálózás</w:t>
            </w:r>
          </w:p>
          <w:p w:rsidR="00B8653F" w:rsidRPr="00FC2C5E" w:rsidRDefault="00B8653F" w:rsidP="0047239D">
            <w:pPr>
              <w:numPr>
                <w:ilvl w:val="0"/>
                <w:numId w:val="3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portalanítja az ablakpárkányokat</w:t>
            </w:r>
          </w:p>
          <w:p w:rsidR="00B8653F" w:rsidRPr="00FC2C5E" w:rsidRDefault="00B8653F" w:rsidP="0047239D">
            <w:pPr>
              <w:numPr>
                <w:ilvl w:val="0"/>
                <w:numId w:val="3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a kijelölt csoportszobában letörli a port</w:t>
            </w:r>
          </w:p>
          <w:p w:rsidR="00B8653F" w:rsidRPr="00FC2C5E" w:rsidRDefault="00B8653F" w:rsidP="0047239D">
            <w:pPr>
              <w:numPr>
                <w:ilvl w:val="0"/>
                <w:numId w:val="3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letörli az öltözőszekrények tetejét és a cipőtartókat</w:t>
            </w:r>
          </w:p>
          <w:p w:rsidR="00B8653F" w:rsidRPr="00FC2C5E" w:rsidRDefault="00B8653F" w:rsidP="0047239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8653F" w:rsidRPr="00FC2C5E" w:rsidRDefault="00B8653F" w:rsidP="0047239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Időszakos feladatok:</w:t>
            </w:r>
          </w:p>
          <w:p w:rsidR="00B8653F" w:rsidRPr="00FC2C5E" w:rsidRDefault="00B8653F" w:rsidP="0047239D">
            <w:pPr>
              <w:numPr>
                <w:ilvl w:val="0"/>
                <w:numId w:val="3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szükség szerint lemossa az ajtókat</w:t>
            </w:r>
          </w:p>
          <w:p w:rsidR="00B8653F" w:rsidRPr="00FC2C5E" w:rsidRDefault="00B8653F" w:rsidP="0047239D">
            <w:pPr>
              <w:numPr>
                <w:ilvl w:val="0"/>
                <w:numId w:val="3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évente 2 alkalommal elvégzi a kijelölt csoportszoba teljes nagytakarítását (bútorok elmozgatása, lemosása, WC-tartályok, csempe lemosása, csövek, villanykapcsolók tisztítása, öltözőszekrények lemosása, ablakok tisztítása, függöny mosása)</w:t>
            </w:r>
          </w:p>
          <w:p w:rsidR="00B8653F" w:rsidRPr="00FC2C5E" w:rsidRDefault="00B8653F" w:rsidP="0047239D">
            <w:pPr>
              <w:numPr>
                <w:ilvl w:val="0"/>
                <w:numId w:val="3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közös feladatként a közös helyiségek (folyosó, lépcsőház, előtér, egyéb helyiségek, játéktárolók) teljes nagytakarítása</w:t>
            </w:r>
          </w:p>
        </w:tc>
      </w:tr>
      <w:tr w:rsidR="00B8653F" w:rsidRPr="00FC2C5E">
        <w:tc>
          <w:tcPr>
            <w:tcW w:w="959" w:type="dxa"/>
            <w:tcBorders>
              <w:left w:val="nil"/>
              <w:bottom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righ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3.</w:t>
            </w:r>
          </w:p>
        </w:tc>
        <w:tc>
          <w:tcPr>
            <w:tcW w:w="3118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Átveszi az óvoda részére címzett valamennyi iratot, továbbá a beérkező és kimenő leveleket, valamint az egyéb iratokat, küldeményeket.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A napirend szerint a gyermekek fejlettségének megfelelően segít az öltözködési, tisztálkodási, étkezési és önkiszolgálási teendők ellátásában.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48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Az óvodapedagógus mellett a nevelési tervnek megfelelően tevékenyen részt vesz a gyermekcsoport életében, közreműködik a gondozási feladatainak ellátásban és a gyerekek étkeztetésével kapcsolatos feladatok ellátásában a pedagógiai program szerint.</w:t>
            </w:r>
          </w:p>
          <w:p w:rsidR="00B8653F" w:rsidRPr="00FC2C5E" w:rsidRDefault="00B8653F" w:rsidP="0047239D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részt vesz a környezet építésében, szépítésében</w:t>
            </w:r>
          </w:p>
          <w:p w:rsidR="00B8653F" w:rsidRPr="00FC2C5E" w:rsidRDefault="00B8653F" w:rsidP="0047239D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termet rendez</w:t>
            </w:r>
          </w:p>
          <w:p w:rsidR="00B8653F" w:rsidRPr="00FC2C5E" w:rsidRDefault="00B8653F" w:rsidP="0047239D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segít a testnevelés-foglalkozások előkészítésében</w:t>
            </w:r>
          </w:p>
          <w:p w:rsidR="00B8653F" w:rsidRPr="00FC2C5E" w:rsidRDefault="00B8653F" w:rsidP="0047239D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segítséget nyújt az öltözésnél</w:t>
            </w:r>
          </w:p>
          <w:p w:rsidR="00B8653F" w:rsidRPr="00FC2C5E" w:rsidRDefault="00B8653F" w:rsidP="0047239D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az egészségügyi előírásoknak megfelelően jár el</w:t>
            </w:r>
          </w:p>
          <w:p w:rsidR="00B8653F" w:rsidRPr="00FC2C5E" w:rsidRDefault="00B8653F" w:rsidP="0047239D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közreműködik gyermekek tevékenységeinek szervezésében a pedagógiai program szerint</w:t>
            </w:r>
          </w:p>
        </w:tc>
      </w:tr>
      <w:tr w:rsidR="00B8653F" w:rsidRPr="00FC2C5E">
        <w:tc>
          <w:tcPr>
            <w:tcW w:w="959" w:type="dxa"/>
            <w:tcBorders>
              <w:left w:val="nil"/>
              <w:bottom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righ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4.</w:t>
            </w:r>
          </w:p>
        </w:tc>
        <w:tc>
          <w:tcPr>
            <w:tcW w:w="3118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 xml:space="preserve">Gondoskodik az ügyiratok, levelek iktatásáról, irattárózásáról az Iratkezelési Szabályzatban leírtaknak megfelelően. A névjegyalbumot kialakítja és folyamatosan vezeti (név, cím, telefonszám, e-mail címek...), továbbá kezeli a kézi irattárat, a szerződések tárát és a hatályos szabályzatok és utasítások gyűjteményét. </w:t>
            </w:r>
          </w:p>
        </w:tc>
        <w:tc>
          <w:tcPr>
            <w:tcW w:w="2835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Közreműködik a gyermekbalesetek megelőzésében és a veszélyhelyzet elhárításában.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48" w:type="dxa"/>
            <w:shd w:val="clear" w:color="auto" w:fill="EAF1DD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Séták, kirándulások alkalmával kíséri a gyermekcsoportot, segítve a biztonságos közlekedést.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A napirend szerint a gyermekek fejlettségének megfelelően segít az öltözködési, tisztálkodási, étkezési és önkiszolgálási teendők ellátásában.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Közreműködik az óvodai rendezvények lebonyolításában.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Közreműködik a gyermekbalesetek megelőzésében és a veszélyhelyzet elhárításában, segít a különböző tevékenységekhez szükséges eszközök előkészítésében, elrakásában, terem át és visszarendezésében.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8653F" w:rsidRPr="00FC2C5E">
        <w:tc>
          <w:tcPr>
            <w:tcW w:w="959" w:type="dxa"/>
            <w:tcBorders>
              <w:left w:val="nil"/>
              <w:bottom w:val="nil"/>
            </w:tcBorders>
            <w:shd w:val="clear" w:color="auto" w:fill="FFE4C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right"/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i/>
                <w:iCs/>
                <w:sz w:val="18"/>
                <w:szCs w:val="18"/>
              </w:rPr>
              <w:t>5.</w:t>
            </w:r>
          </w:p>
        </w:tc>
        <w:tc>
          <w:tcPr>
            <w:tcW w:w="3118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Gondoskodik arról, hogy a szabályzat és utasításgyűjtemény aktualizált, hatályos tartalma a számítógépen elérhető legyen, gondoskodik továbbá a kimenő iratok (levelek) elkészítéséről, a szabályoknak megfelelő postázásáról, a postai küldemények, ill. kézbesítők által hozott iratok átvételéről.</w:t>
            </w:r>
          </w:p>
        </w:tc>
        <w:tc>
          <w:tcPr>
            <w:tcW w:w="2835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Tevékenyen részt vesz az óvodai ünnepélyeken, hagyományok előkészítésében, megszervezésében, lebonyolításában, az illetékes óvodapedagógus útmutatása szerint.</w:t>
            </w:r>
          </w:p>
          <w:p w:rsidR="00B8653F" w:rsidRPr="00FC2C5E" w:rsidRDefault="00B8653F" w:rsidP="0047239D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48" w:type="dxa"/>
          </w:tcPr>
          <w:p w:rsidR="00B8653F" w:rsidRPr="00FC2C5E" w:rsidRDefault="00B8653F" w:rsidP="0047239D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FC2C5E">
              <w:rPr>
                <w:rFonts w:ascii="Times New Roman" w:hAnsi="Times New Roman" w:cs="Times New Roman"/>
                <w:sz w:val="18"/>
                <w:szCs w:val="18"/>
              </w:rPr>
              <w:t>Tevékenyen részt vesz az óvodai ünnepélyeken, hagyományokon aktívan közreműködik az illetékes óvodapedagógus útmutatása szerint.</w:t>
            </w:r>
          </w:p>
          <w:p w:rsidR="00B8653F" w:rsidRPr="00FC2C5E" w:rsidRDefault="00B8653F" w:rsidP="0047239D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B8653F" w:rsidRPr="00DB5C5E" w:rsidRDefault="00B8653F" w:rsidP="0047239D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1E759F">
      <w:pPr>
        <w:pStyle w:val="NormalWeb"/>
        <w:shd w:val="clear" w:color="auto" w:fill="FFE4CA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  <w:sectPr w:rsidR="00B8653F" w:rsidSect="00F50A0F">
          <w:headerReference w:type="default" r:id="rId8"/>
          <w:footerReference w:type="default" r:id="rId9"/>
          <w:pgSz w:w="11906" w:h="16838"/>
          <w:pgMar w:top="1258" w:right="1106" w:bottom="1079" w:left="1080" w:header="624" w:footer="57" w:gutter="0"/>
          <w:cols w:space="708"/>
          <w:docGrid w:linePitch="360"/>
        </w:sectPr>
      </w:pPr>
    </w:p>
    <w:p w:rsidR="00B8653F" w:rsidRPr="0037610C" w:rsidRDefault="00B8653F" w:rsidP="001E759F">
      <w:pPr>
        <w:pStyle w:val="NormalWeb"/>
        <w:shd w:val="clear" w:color="auto" w:fill="FFE4CA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1E759F">
      <w:pPr>
        <w:shd w:val="clear" w:color="auto" w:fill="FFE4CA"/>
        <w:spacing w:after="0" w:line="240" w:lineRule="auto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  <w:t>2.sz. melléklet</w:t>
      </w:r>
    </w:p>
    <w:p w:rsidR="00B8653F" w:rsidRPr="00E82508" w:rsidRDefault="00B8653F" w:rsidP="0047239D">
      <w:pPr>
        <w:jc w:val="center"/>
        <w:rPr>
          <w:rFonts w:ascii="Times New Roman" w:hAnsi="Times New Roman" w:cs="Times New Roman"/>
          <w:sz w:val="32"/>
          <w:szCs w:val="32"/>
        </w:rPr>
      </w:pPr>
      <w:r w:rsidRPr="00E82508">
        <w:rPr>
          <w:rFonts w:ascii="Times New Roman" w:hAnsi="Times New Roman" w:cs="Times New Roman"/>
          <w:sz w:val="32"/>
          <w:szCs w:val="32"/>
        </w:rPr>
        <w:t>ÓVODAI HOSPITÁLÁSI NAPLÓ- Hospitáláson való részvétel igazolása</w:t>
      </w:r>
    </w:p>
    <w:tbl>
      <w:tblPr>
        <w:tblW w:w="14176" w:type="dxa"/>
        <w:tblInd w:w="-106" w:type="dxa"/>
        <w:tblLayout w:type="fixed"/>
        <w:tblLook w:val="0000"/>
      </w:tblPr>
      <w:tblGrid>
        <w:gridCol w:w="5529"/>
        <w:gridCol w:w="8647"/>
      </w:tblGrid>
      <w:tr w:rsidR="00B8653F" w:rsidRPr="00C95CF9">
        <w:trPr>
          <w:trHeight w:val="90"/>
        </w:trPr>
        <w:tc>
          <w:tcPr>
            <w:tcW w:w="5529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 hospitálás helyszíne, intézmény neve</w:t>
            </w:r>
          </w:p>
        </w:tc>
        <w:tc>
          <w:tcPr>
            <w:tcW w:w="8647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653F" w:rsidRPr="00C95CF9">
        <w:trPr>
          <w:trHeight w:val="90"/>
        </w:trPr>
        <w:tc>
          <w:tcPr>
            <w:tcW w:w="5529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Intézmény címe</w:t>
            </w:r>
          </w:p>
        </w:tc>
        <w:tc>
          <w:tcPr>
            <w:tcW w:w="8647" w:type="dxa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653F" w:rsidRPr="00C95CF9">
        <w:trPr>
          <w:trHeight w:val="90"/>
        </w:trPr>
        <w:tc>
          <w:tcPr>
            <w:tcW w:w="5529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OM azonosító</w:t>
            </w:r>
          </w:p>
        </w:tc>
        <w:tc>
          <w:tcPr>
            <w:tcW w:w="8647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653F" w:rsidRPr="00C95CF9">
        <w:trPr>
          <w:trHeight w:val="90"/>
        </w:trPr>
        <w:tc>
          <w:tcPr>
            <w:tcW w:w="5529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Hospitáló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óvodapedagógus neve</w:t>
            </w:r>
          </w:p>
        </w:tc>
        <w:tc>
          <w:tcPr>
            <w:tcW w:w="8647" w:type="dxa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653F" w:rsidRPr="00C95CF9">
        <w:trPr>
          <w:trHeight w:val="90"/>
        </w:trPr>
        <w:tc>
          <w:tcPr>
            <w:tcW w:w="5529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Hospitáló óvodapedagógus oktatási azonosítója</w:t>
            </w:r>
          </w:p>
        </w:tc>
        <w:tc>
          <w:tcPr>
            <w:tcW w:w="8647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653F" w:rsidRPr="00C95CF9">
        <w:trPr>
          <w:trHeight w:val="90"/>
        </w:trPr>
        <w:tc>
          <w:tcPr>
            <w:tcW w:w="5529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Hospitáló pedagógus munkahelye: intézmény neve</w:t>
            </w:r>
          </w:p>
        </w:tc>
        <w:tc>
          <w:tcPr>
            <w:tcW w:w="8647" w:type="dxa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653F" w:rsidRPr="00C95CF9">
        <w:trPr>
          <w:trHeight w:val="90"/>
        </w:trPr>
        <w:tc>
          <w:tcPr>
            <w:tcW w:w="5529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Hospitáló pedagógus munkahelye: címe</w:t>
            </w:r>
          </w:p>
        </w:tc>
        <w:tc>
          <w:tcPr>
            <w:tcW w:w="8647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653F" w:rsidRPr="00C95CF9">
        <w:trPr>
          <w:trHeight w:val="90"/>
        </w:trPr>
        <w:tc>
          <w:tcPr>
            <w:tcW w:w="5529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Hospitáló pedagógus munkahelye: intézmény OM azonosítója</w:t>
            </w:r>
          </w:p>
        </w:tc>
        <w:tc>
          <w:tcPr>
            <w:tcW w:w="8647" w:type="dxa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653F" w:rsidRPr="00C95CF9">
        <w:trPr>
          <w:trHeight w:val="90"/>
        </w:trPr>
        <w:tc>
          <w:tcPr>
            <w:tcW w:w="5529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Az</w:t>
            </w: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óvodai csoport életkor szerinti összetétele : (azonos életkorú kis-középső-nagy, vagy vegyes vagy részben osztott kis-középső vagy középső- nagy)</w:t>
            </w:r>
          </w:p>
        </w:tc>
        <w:tc>
          <w:tcPr>
            <w:tcW w:w="8647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653F" w:rsidRPr="00C95CF9">
        <w:trPr>
          <w:trHeight w:val="90"/>
        </w:trPr>
        <w:tc>
          <w:tcPr>
            <w:tcW w:w="5529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 gyerekek életkor szerinti megoszlása</w:t>
            </w:r>
          </w:p>
        </w:tc>
        <w:tc>
          <w:tcPr>
            <w:tcW w:w="8647" w:type="dxa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2,5 éves…..fő; 3 éves-….fő; 4 éves…fő; 5 éves…fő; 6 éves…fő; 7 éves… fő</w:t>
            </w:r>
          </w:p>
        </w:tc>
      </w:tr>
      <w:tr w:rsidR="00B8653F" w:rsidRPr="00C95CF9">
        <w:trPr>
          <w:trHeight w:val="90"/>
        </w:trPr>
        <w:tc>
          <w:tcPr>
            <w:tcW w:w="5529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 megfigyelés helye: (csoportszoba, udvar, külső helyszín, tornaterem stb.</w:t>
            </w:r>
          </w:p>
        </w:tc>
        <w:tc>
          <w:tcPr>
            <w:tcW w:w="8647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653F" w:rsidRPr="00C95CF9">
        <w:trPr>
          <w:trHeight w:val="90"/>
        </w:trPr>
        <w:tc>
          <w:tcPr>
            <w:tcW w:w="5529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Nevelési év</w:t>
            </w:r>
          </w:p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47" w:type="dxa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653F" w:rsidRPr="00C95CF9">
        <w:trPr>
          <w:trHeight w:val="90"/>
        </w:trPr>
        <w:tc>
          <w:tcPr>
            <w:tcW w:w="5529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Melyik félév (I./ II)</w:t>
            </w:r>
          </w:p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47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653F" w:rsidRPr="00C95CF9">
        <w:trPr>
          <w:trHeight w:val="90"/>
        </w:trPr>
        <w:tc>
          <w:tcPr>
            <w:tcW w:w="5529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 látogatás dátuma:</w:t>
            </w:r>
          </w:p>
        </w:tc>
        <w:tc>
          <w:tcPr>
            <w:tcW w:w="8647" w:type="dxa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653F" w:rsidRPr="00C95CF9">
        <w:trPr>
          <w:trHeight w:val="90"/>
        </w:trPr>
        <w:tc>
          <w:tcPr>
            <w:tcW w:w="5529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A látogatás időtartama: (tól-ig) </w:t>
            </w:r>
          </w:p>
        </w:tc>
        <w:tc>
          <w:tcPr>
            <w:tcW w:w="8647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653F" w:rsidRPr="00C95CF9">
        <w:trPr>
          <w:trHeight w:val="90"/>
        </w:trPr>
        <w:tc>
          <w:tcPr>
            <w:tcW w:w="5529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Mennyi óra?</w:t>
            </w:r>
          </w:p>
        </w:tc>
        <w:tc>
          <w:tcPr>
            <w:tcW w:w="8647" w:type="dxa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653F" w:rsidRPr="00C95CF9">
        <w:trPr>
          <w:trHeight w:val="90"/>
        </w:trPr>
        <w:tc>
          <w:tcPr>
            <w:tcW w:w="5529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 hospitálás tárgya</w:t>
            </w:r>
          </w:p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47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653F" w:rsidRPr="00C95CF9">
        <w:trPr>
          <w:trHeight w:val="90"/>
        </w:trPr>
        <w:tc>
          <w:tcPr>
            <w:tcW w:w="5529" w:type="dxa"/>
            <w:shd w:val="clear" w:color="auto" w:fill="EAF1DD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A hospitálás témája</w:t>
            </w:r>
          </w:p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647" w:type="dxa"/>
          </w:tcPr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8653F" w:rsidRPr="00C95CF9">
        <w:trPr>
          <w:trHeight w:val="90"/>
        </w:trPr>
        <w:tc>
          <w:tcPr>
            <w:tcW w:w="14176" w:type="dxa"/>
            <w:gridSpan w:val="2"/>
            <w:shd w:val="clear" w:color="auto" w:fill="EAF1DD"/>
          </w:tcPr>
          <w:p w:rsidR="00B8653F" w:rsidRPr="00C95CF9" w:rsidRDefault="00B8653F" w:rsidP="0047239D">
            <w:pPr>
              <w:spacing w:after="0" w:line="240" w:lineRule="auto"/>
              <w:ind w:firstLine="240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  <w:r w:rsidRPr="00C95CF9">
              <w:rPr>
                <w:rFonts w:ascii="Times New Roman" w:hAnsi="Times New Roman" w:cs="Times New Roman"/>
                <w:color w:val="000000"/>
                <w:sz w:val="16"/>
                <w:szCs w:val="16"/>
              </w:rPr>
              <w:t>megjegyzés:*A Gyakornok fokozatba besorolt, pedagógus szakképzettséggel rendelkező nevelő és oktató munkát közvetlenül segítő munkakörben foglalkoztatott a nevelési, vagy tanítási félévenként legalább öt, a pedagógus szakképzettségének, szakképesítésének megfelelő tanórát, vagy foglalkozást köteles látogatni (a továbbiakban: hospitálás), amelyről a szakmai megállapításait is magában foglaló hospitálási naplót vezet.</w:t>
            </w:r>
          </w:p>
          <w:p w:rsidR="00B8653F" w:rsidRPr="00C95CF9" w:rsidRDefault="00B8653F" w:rsidP="0047239D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 w:cs="Times New Roman"/>
                <w:color w:val="000000"/>
                <w:sz w:val="16"/>
                <w:szCs w:val="16"/>
              </w:rPr>
            </w:pPr>
          </w:p>
        </w:tc>
      </w:tr>
    </w:tbl>
    <w:p w:rsidR="00B8653F" w:rsidRDefault="00B8653F" w:rsidP="0047239D">
      <w:pPr>
        <w:pStyle w:val="Default"/>
      </w:pPr>
    </w:p>
    <w:p w:rsidR="00B8653F" w:rsidRDefault="00B8653F" w:rsidP="0047239D">
      <w:pPr>
        <w:pStyle w:val="Default"/>
      </w:pPr>
    </w:p>
    <w:p w:rsidR="00B8653F" w:rsidRPr="00591191" w:rsidRDefault="00B8653F" w:rsidP="0047239D">
      <w:pPr>
        <w:pStyle w:val="Default"/>
      </w:pPr>
      <w:r w:rsidRPr="00591191">
        <w:t xml:space="preserve">A </w:t>
      </w:r>
      <w:r>
        <w:t>látogató aláírása</w:t>
      </w:r>
    </w:p>
    <w:p w:rsidR="00B8653F" w:rsidRPr="00591191" w:rsidRDefault="00B8653F" w:rsidP="0047239D">
      <w:pPr>
        <w:pStyle w:val="Default"/>
      </w:pPr>
      <w:r w:rsidRPr="00591191">
        <w:t xml:space="preserve">Név: </w:t>
      </w:r>
    </w:p>
    <w:p w:rsidR="00B8653F" w:rsidRPr="00591191" w:rsidRDefault="00B8653F" w:rsidP="0047239D">
      <w:pPr>
        <w:pStyle w:val="Default"/>
      </w:pPr>
      <w:r w:rsidRPr="00591191">
        <w:t xml:space="preserve">Dátum: ...................................... , ............... . év ............... hó .......... . nap </w:t>
      </w:r>
    </w:p>
    <w:p w:rsidR="00B8653F" w:rsidRDefault="00B8653F" w:rsidP="0047239D">
      <w:pPr>
        <w:pStyle w:val="Default"/>
      </w:pPr>
    </w:p>
    <w:p w:rsidR="00B8653F" w:rsidRDefault="00B8653F" w:rsidP="0047239D">
      <w:pPr>
        <w:pStyle w:val="Default"/>
      </w:pPr>
    </w:p>
    <w:p w:rsidR="00B8653F" w:rsidRPr="00591191" w:rsidRDefault="00B8653F" w:rsidP="0047239D">
      <w:pPr>
        <w:pStyle w:val="Default"/>
        <w:ind w:left="5664" w:firstLine="708"/>
      </w:pPr>
      <w:r w:rsidRPr="00591191">
        <w:t xml:space="preserve">.............................................. </w:t>
      </w:r>
    </w:p>
    <w:p w:rsidR="00B8653F" w:rsidRDefault="00B8653F" w:rsidP="0047239D">
      <w:pPr>
        <w:pStyle w:val="Default"/>
        <w:ind w:left="7080" w:firstLine="708"/>
      </w:pPr>
      <w:r w:rsidRPr="00591191">
        <w:t>aláírás</w:t>
      </w:r>
    </w:p>
    <w:p w:rsidR="00B8653F" w:rsidRDefault="00B8653F" w:rsidP="0047239D">
      <w:pPr>
        <w:pStyle w:val="Default"/>
        <w:jc w:val="both"/>
      </w:pPr>
    </w:p>
    <w:p w:rsidR="00B8653F" w:rsidRDefault="00B8653F" w:rsidP="0047239D">
      <w:pPr>
        <w:pStyle w:val="Default"/>
        <w:jc w:val="both"/>
      </w:pPr>
      <w:r>
        <w:t>A hospitálás igazolása (intézményvezető/látogatott pedagógus)</w:t>
      </w:r>
    </w:p>
    <w:p w:rsidR="00B8653F" w:rsidRDefault="00B8653F" w:rsidP="0047239D">
      <w:pPr>
        <w:pStyle w:val="Default"/>
        <w:jc w:val="both"/>
      </w:pPr>
      <w:r>
        <w:t>Név:</w:t>
      </w:r>
    </w:p>
    <w:p w:rsidR="00B8653F" w:rsidRPr="00591191" w:rsidRDefault="00B8653F" w:rsidP="0047239D">
      <w:pPr>
        <w:pStyle w:val="Default"/>
      </w:pPr>
      <w:r w:rsidRPr="00591191">
        <w:t xml:space="preserve">Dátum: ...................................... , ............... . év ............... hó .......... . nap </w:t>
      </w:r>
    </w:p>
    <w:p w:rsidR="00B8653F" w:rsidRDefault="00B8653F" w:rsidP="0047239D">
      <w:pPr>
        <w:pStyle w:val="Default"/>
      </w:pPr>
    </w:p>
    <w:p w:rsidR="00B8653F" w:rsidRDefault="00B8653F" w:rsidP="0047239D">
      <w:pPr>
        <w:pStyle w:val="Default"/>
      </w:pPr>
    </w:p>
    <w:p w:rsidR="00B8653F" w:rsidRPr="00591191" w:rsidRDefault="00B8653F" w:rsidP="0047239D">
      <w:pPr>
        <w:pStyle w:val="Default"/>
        <w:ind w:left="5664" w:firstLine="708"/>
      </w:pPr>
      <w:r w:rsidRPr="00591191">
        <w:t xml:space="preserve">.............................................. </w:t>
      </w:r>
    </w:p>
    <w:p w:rsidR="00B8653F" w:rsidRDefault="00B8653F" w:rsidP="0047239D">
      <w:pPr>
        <w:pStyle w:val="Default"/>
        <w:ind w:left="7080" w:firstLine="708"/>
      </w:pPr>
      <w:r w:rsidRPr="00591191">
        <w:t>aláírás</w:t>
      </w:r>
    </w:p>
    <w:p w:rsidR="00B8653F" w:rsidRDefault="00B8653F" w:rsidP="0047239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8653F" w:rsidRPr="001F5F91" w:rsidRDefault="00B8653F" w:rsidP="0047239D">
      <w:pPr>
        <w:spacing w:after="0" w:line="405" w:lineRule="atLeast"/>
        <w:rPr>
          <w:rFonts w:ascii="Arial Narrow" w:hAnsi="Arial Narrow" w:cs="Arial Narrow"/>
          <w:color w:val="474747"/>
          <w:sz w:val="28"/>
          <w:szCs w:val="28"/>
          <w:highlight w:val="yellow"/>
        </w:rPr>
      </w:pPr>
      <w:r w:rsidRPr="00B564B1">
        <w:rPr>
          <w:rFonts w:ascii="Times New Roman" w:hAnsi="Times New Roman" w:cs="Times New Roman"/>
          <w:color w:val="474747"/>
          <w:sz w:val="16"/>
          <w:szCs w:val="16"/>
          <w:highlight w:val="yellow"/>
        </w:rPr>
        <w:t>*A hospitáláson való részvételt a meglátogatott tanórát vagy foglalkozást tartó pedagógus, valamint - ha a hospitálás nem a gyakornokot foglalkoztató intézményben történt - az intézményvezető az aláírásával igazolja</w:t>
      </w:r>
      <w:r w:rsidRPr="00BA4FB2">
        <w:rPr>
          <w:rFonts w:ascii="Arial Narrow" w:hAnsi="Arial Narrow" w:cs="Arial Narrow"/>
          <w:color w:val="474747"/>
          <w:sz w:val="28"/>
          <w:szCs w:val="28"/>
          <w:highlight w:val="yellow"/>
        </w:rPr>
        <w:t>.</w:t>
      </w:r>
    </w:p>
    <w:p w:rsidR="00B8653F" w:rsidRDefault="00B8653F" w:rsidP="0047239D">
      <w:pPr>
        <w:jc w:val="center"/>
        <w:rPr>
          <w:rFonts w:ascii="Times New Roman" w:hAnsi="Times New Roman" w:cs="Times New Roman"/>
          <w:sz w:val="32"/>
          <w:szCs w:val="32"/>
        </w:rPr>
        <w:sectPr w:rsidR="00B8653F" w:rsidSect="00821297">
          <w:pgSz w:w="16838" w:h="11906" w:orient="landscape"/>
          <w:pgMar w:top="1106" w:right="1077" w:bottom="1077" w:left="1259" w:header="624" w:footer="57" w:gutter="0"/>
          <w:cols w:space="708"/>
          <w:docGrid w:linePitch="360"/>
        </w:sectPr>
      </w:pPr>
    </w:p>
    <w:p w:rsidR="00B8653F" w:rsidRDefault="00B8653F" w:rsidP="0047239D">
      <w:pPr>
        <w:jc w:val="center"/>
        <w:rPr>
          <w:rFonts w:ascii="Times New Roman" w:hAnsi="Times New Roman" w:cs="Times New Roman"/>
          <w:sz w:val="32"/>
          <w:szCs w:val="32"/>
        </w:rPr>
      </w:pPr>
    </w:p>
    <w:p w:rsidR="00B8653F" w:rsidRDefault="00B8653F" w:rsidP="001E759F">
      <w:pPr>
        <w:shd w:val="clear" w:color="auto" w:fill="FFE4CA"/>
        <w:spacing w:after="0" w:line="240" w:lineRule="auto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3.sz. melléklet</w:t>
      </w:r>
    </w:p>
    <w:p w:rsidR="00B8653F" w:rsidRDefault="00B8653F" w:rsidP="0072015F">
      <w:pPr>
        <w:spacing w:after="0"/>
        <w:ind w:firstLine="357"/>
        <w:jc w:val="center"/>
        <w:rPr>
          <w:rFonts w:ascii="Times New Roman" w:hAnsi="Times New Roman" w:cs="Times New Roman"/>
        </w:rPr>
      </w:pPr>
    </w:p>
    <w:p w:rsidR="00B8653F" w:rsidRDefault="00B8653F" w:rsidP="0072015F">
      <w:pPr>
        <w:spacing w:after="1560" w:line="240" w:lineRule="auto"/>
        <w:ind w:firstLine="0"/>
        <w:jc w:val="center"/>
        <w:rPr>
          <w:rFonts w:ascii="Arial Narrow" w:hAnsi="Arial Narrow" w:cs="Arial Narrow"/>
          <w:sz w:val="32"/>
          <w:szCs w:val="32"/>
        </w:rPr>
      </w:pPr>
      <w:r w:rsidRPr="0045392B">
        <w:rPr>
          <w:rFonts w:ascii="Arial Narrow" w:hAnsi="Arial Narrow" w:cs="Arial Narrow"/>
          <w:sz w:val="32"/>
          <w:szCs w:val="32"/>
        </w:rPr>
        <w:t>A pedagógus szakképzettséggel rendelkező nevelő és oktató munkát közvetlenül segítő munkakörben foglalkoztatottak teljesítményértékelése</w:t>
      </w:r>
    </w:p>
    <w:p w:rsidR="00B8653F" w:rsidRPr="0045392B" w:rsidRDefault="00B8653F" w:rsidP="0072015F">
      <w:pPr>
        <w:spacing w:after="0" w:line="240" w:lineRule="auto"/>
        <w:ind w:firstLine="0"/>
        <w:jc w:val="center"/>
        <w:rPr>
          <w:rFonts w:ascii="Arial Narrow" w:hAnsi="Arial Narrow" w:cs="Arial Narrow"/>
          <w:b/>
          <w:bCs/>
          <w:i/>
          <w:iCs/>
          <w:sz w:val="32"/>
          <w:szCs w:val="32"/>
        </w:rPr>
      </w:pPr>
      <w:r w:rsidRPr="0045392B">
        <w:rPr>
          <w:rFonts w:ascii="Arial Narrow" w:hAnsi="Arial Narrow" w:cs="Arial Narrow"/>
          <w:b/>
          <w:bCs/>
          <w:i/>
          <w:iCs/>
          <w:sz w:val="32"/>
          <w:szCs w:val="32"/>
        </w:rPr>
        <w:t>Mentori beszámoló</w:t>
      </w:r>
    </w:p>
    <w:p w:rsidR="00B8653F" w:rsidRDefault="00B8653F" w:rsidP="0072015F">
      <w:pPr>
        <w:spacing w:after="0"/>
        <w:ind w:firstLine="357"/>
        <w:jc w:val="center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jc w:val="center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jc w:val="center"/>
        <w:rPr>
          <w:rFonts w:ascii="Times New Roman" w:hAnsi="Times New Roman" w:cs="Times New Roman"/>
        </w:rPr>
      </w:pPr>
      <w:r w:rsidRPr="00DB5C5E">
        <w:rPr>
          <w:rFonts w:ascii="Times New Roman" w:hAnsi="Times New Roman" w:cs="Times New Roman"/>
        </w:rPr>
        <w:t>Tartalomjegyzék</w:t>
      </w:r>
    </w:p>
    <w:p w:rsidR="00B8653F" w:rsidRDefault="00B8653F" w:rsidP="0072015F">
      <w:pPr>
        <w:pStyle w:val="TOC1"/>
        <w:rPr>
          <w:rFonts w:cs="Times New Roman"/>
          <w:noProof/>
        </w:rPr>
      </w:pPr>
      <w:r w:rsidRPr="00DB5C5E">
        <w:rPr>
          <w:rFonts w:ascii="Times New Roman" w:hAnsi="Times New Roman" w:cs="Times New Roman"/>
        </w:rPr>
        <w:fldChar w:fldCharType="begin"/>
      </w:r>
      <w:r w:rsidRPr="00DB5C5E">
        <w:rPr>
          <w:rFonts w:ascii="Times New Roman" w:hAnsi="Times New Roman" w:cs="Times New Roman"/>
        </w:rPr>
        <w:instrText xml:space="preserve"> TOC \o "1-3" \h \z \u </w:instrText>
      </w:r>
      <w:r w:rsidRPr="00DB5C5E">
        <w:rPr>
          <w:rFonts w:ascii="Times New Roman" w:hAnsi="Times New Roman" w:cs="Times New Roman"/>
        </w:rPr>
        <w:fldChar w:fldCharType="separate"/>
      </w:r>
      <w:hyperlink w:anchor="_Toc461514927" w:history="1">
        <w:r w:rsidRPr="00991478">
          <w:rPr>
            <w:rStyle w:val="Hyperlink"/>
            <w:rFonts w:ascii="Times New Roman" w:hAnsi="Times New Roman" w:cs="Times New Roman"/>
            <w:noProof/>
          </w:rPr>
          <w:t>1.</w:t>
        </w:r>
        <w:r>
          <w:rPr>
            <w:rFonts w:cs="Times New Roman"/>
            <w:noProof/>
          </w:rPr>
          <w:tab/>
        </w:r>
        <w:r w:rsidRPr="00991478">
          <w:rPr>
            <w:rStyle w:val="Hyperlink"/>
            <w:rFonts w:ascii="Times New Roman" w:hAnsi="Times New Roman" w:cs="Times New Roman"/>
            <w:noProof/>
          </w:rPr>
          <w:t>Alapadatok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_Toc461514927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21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72015F">
      <w:pPr>
        <w:pStyle w:val="TOC1"/>
        <w:rPr>
          <w:rFonts w:cs="Times New Roman"/>
          <w:noProof/>
        </w:rPr>
      </w:pPr>
      <w:hyperlink w:anchor="_Toc461514928" w:history="1">
        <w:r w:rsidRPr="00991478">
          <w:rPr>
            <w:rStyle w:val="Hyperlink"/>
            <w:rFonts w:ascii="Times New Roman" w:hAnsi="Times New Roman" w:cs="Times New Roman"/>
            <w:noProof/>
          </w:rPr>
          <w:t>2.</w:t>
        </w:r>
        <w:r>
          <w:rPr>
            <w:rFonts w:cs="Times New Roman"/>
            <w:noProof/>
          </w:rPr>
          <w:tab/>
        </w:r>
        <w:r w:rsidRPr="00991478">
          <w:rPr>
            <w:rStyle w:val="Hyperlink"/>
            <w:rFonts w:ascii="Times New Roman" w:hAnsi="Times New Roman" w:cs="Times New Roman"/>
            <w:noProof/>
          </w:rPr>
          <w:t>Jogszabályi háttér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_Toc461514928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72015F">
      <w:pPr>
        <w:pStyle w:val="TOC1"/>
        <w:rPr>
          <w:rFonts w:cs="Times New Roman"/>
          <w:noProof/>
        </w:rPr>
      </w:pPr>
      <w:hyperlink w:anchor="_Toc461514929" w:history="1">
        <w:r w:rsidRPr="00991478">
          <w:rPr>
            <w:rStyle w:val="Hyperlink"/>
            <w:rFonts w:ascii="Times New Roman" w:hAnsi="Times New Roman" w:cs="Times New Roman"/>
            <w:noProof/>
          </w:rPr>
          <w:t>3.</w:t>
        </w:r>
        <w:r>
          <w:rPr>
            <w:rFonts w:cs="Times New Roman"/>
            <w:noProof/>
          </w:rPr>
          <w:tab/>
        </w:r>
        <w:r w:rsidRPr="00991478">
          <w:rPr>
            <w:rStyle w:val="Hyperlink"/>
            <w:rFonts w:ascii="Times New Roman" w:hAnsi="Times New Roman" w:cs="Times New Roman"/>
            <w:noProof/>
          </w:rPr>
          <w:t>Szakmai követelmény teljesülésének értékelése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_Toc461514929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72015F">
      <w:pPr>
        <w:pStyle w:val="TOC2"/>
        <w:tabs>
          <w:tab w:val="left" w:pos="1320"/>
        </w:tabs>
        <w:rPr>
          <w:rFonts w:cs="Times New Roman"/>
          <w:noProof/>
        </w:rPr>
      </w:pPr>
      <w:hyperlink w:anchor="_Toc461514930" w:history="1">
        <w:r w:rsidRPr="00991478">
          <w:rPr>
            <w:rStyle w:val="Hyperlink"/>
            <w:rFonts w:ascii="Times New Roman" w:hAnsi="Times New Roman" w:cs="Times New Roman"/>
            <w:noProof/>
          </w:rPr>
          <w:t>3.1.</w:t>
        </w:r>
        <w:r>
          <w:rPr>
            <w:rFonts w:cs="Times New Roman"/>
            <w:noProof/>
          </w:rPr>
          <w:tab/>
        </w:r>
        <w:r w:rsidRPr="00991478">
          <w:rPr>
            <w:rStyle w:val="Hyperlink"/>
            <w:rFonts w:ascii="Times New Roman" w:hAnsi="Times New Roman" w:cs="Times New Roman"/>
            <w:noProof/>
          </w:rPr>
          <w:t>Hospitálási órák száma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_Toc461514930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72015F">
      <w:pPr>
        <w:pStyle w:val="TOC2"/>
        <w:rPr>
          <w:rFonts w:cs="Times New Roman"/>
          <w:noProof/>
        </w:rPr>
      </w:pPr>
      <w:hyperlink w:anchor="_Toc461514931" w:history="1">
        <w:r w:rsidRPr="00991478">
          <w:rPr>
            <w:rStyle w:val="Hyperlink"/>
            <w:rFonts w:ascii="Times New Roman" w:hAnsi="Times New Roman" w:cs="Times New Roman"/>
            <w:noProof/>
          </w:rPr>
          <w:t>3.2. Követelmények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_Toc461514931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72015F">
      <w:pPr>
        <w:pStyle w:val="TOC3"/>
        <w:rPr>
          <w:rFonts w:cs="Times New Roman"/>
          <w:noProof/>
        </w:rPr>
      </w:pPr>
      <w:hyperlink w:anchor="_Toc461514932" w:history="1">
        <w:r w:rsidRPr="00991478">
          <w:rPr>
            <w:rStyle w:val="Hyperlink"/>
            <w:rFonts w:ascii="Times New Roman" w:hAnsi="Times New Roman" w:cs="Times New Roman"/>
            <w:noProof/>
          </w:rPr>
          <w:t>3.2.1.A gyakornok megismerte: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_Toc461514932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72015F">
      <w:pPr>
        <w:pStyle w:val="TOC1"/>
        <w:rPr>
          <w:rFonts w:cs="Times New Roman"/>
          <w:noProof/>
        </w:rPr>
      </w:pPr>
      <w:hyperlink w:anchor="_Toc461514933" w:history="1">
        <w:r w:rsidRPr="00991478">
          <w:rPr>
            <w:rStyle w:val="Hyperlink"/>
            <w:rFonts w:ascii="Times New Roman" w:hAnsi="Times New Roman" w:cs="Times New Roman"/>
            <w:noProof/>
          </w:rPr>
          <w:t>4.</w:t>
        </w:r>
        <w:r>
          <w:rPr>
            <w:rFonts w:cs="Times New Roman"/>
            <w:noProof/>
          </w:rPr>
          <w:tab/>
        </w:r>
        <w:r w:rsidRPr="00991478">
          <w:rPr>
            <w:rStyle w:val="Hyperlink"/>
            <w:rFonts w:ascii="Times New Roman" w:hAnsi="Times New Roman" w:cs="Times New Roman"/>
            <w:noProof/>
          </w:rPr>
          <w:t>A hospitálás értékelése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_Toc461514933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72015F">
      <w:pPr>
        <w:pStyle w:val="TOC2"/>
        <w:rPr>
          <w:rFonts w:cs="Times New Roman"/>
          <w:noProof/>
        </w:rPr>
      </w:pPr>
      <w:hyperlink w:anchor="_Toc461514934" w:history="1">
        <w:r w:rsidRPr="00991478">
          <w:rPr>
            <w:rStyle w:val="Hyperlink"/>
            <w:rFonts w:ascii="Times New Roman" w:hAnsi="Times New Roman" w:cs="Times New Roman"/>
            <w:noProof/>
          </w:rPr>
          <w:t>4.1. A hospitálás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_Toc461514934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72015F">
      <w:pPr>
        <w:pStyle w:val="TOC3"/>
        <w:rPr>
          <w:rFonts w:cs="Times New Roman"/>
          <w:noProof/>
        </w:rPr>
      </w:pPr>
      <w:hyperlink w:anchor="_Toc461514935" w:history="1">
        <w:r w:rsidRPr="00991478">
          <w:rPr>
            <w:rStyle w:val="Hyperlink"/>
            <w:rFonts w:ascii="Times New Roman" w:hAnsi="Times New Roman" w:cs="Times New Roman"/>
            <w:noProof/>
          </w:rPr>
          <w:t>4.1.1.A hospitálási napló tartalmazza: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_Toc461514935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:rsidR="00B8653F" w:rsidRDefault="00B8653F" w:rsidP="0072015F">
      <w:pPr>
        <w:pStyle w:val="TOC3"/>
        <w:rPr>
          <w:rFonts w:cs="Times New Roman"/>
          <w:noProof/>
        </w:rPr>
      </w:pPr>
      <w:hyperlink w:anchor="_Toc461514936" w:history="1">
        <w:r w:rsidRPr="00991478">
          <w:rPr>
            <w:rStyle w:val="Hyperlink"/>
            <w:rFonts w:ascii="Times New Roman" w:hAnsi="Times New Roman" w:cs="Times New Roman"/>
            <w:noProof/>
          </w:rPr>
          <w:t>4.1.2. A hospitálási napló elkészítésének határideje</w:t>
        </w:r>
        <w:r>
          <w:rPr>
            <w:rFonts w:cs="Times New Roman"/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_Toc461514936 \h </w:instrText>
        </w:r>
        <w:r>
          <w:rPr>
            <w:rFonts w:cs="Times New Roman"/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24</w:t>
        </w:r>
        <w:r>
          <w:rPr>
            <w:noProof/>
            <w:webHidden/>
          </w:rPr>
          <w:fldChar w:fldCharType="end"/>
        </w:r>
      </w:hyperlink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  <w:r w:rsidRPr="00DB5C5E">
        <w:rPr>
          <w:rFonts w:ascii="Times New Roman" w:hAnsi="Times New Roman" w:cs="Times New Roman"/>
        </w:rPr>
        <w:fldChar w:fldCharType="end"/>
      </w: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tabs>
          <w:tab w:val="left" w:pos="1810"/>
          <w:tab w:val="left" w:pos="2260"/>
        </w:tabs>
        <w:spacing w:after="0" w:line="240" w:lineRule="auto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</w:p>
    <w:p w:rsidR="00B8653F" w:rsidRPr="00DB5C5E" w:rsidRDefault="00B8653F" w:rsidP="0072015F">
      <w:pPr>
        <w:pStyle w:val="Heading1"/>
        <w:numPr>
          <w:ilvl w:val="0"/>
          <w:numId w:val="30"/>
        </w:numPr>
        <w:spacing w:before="120" w:after="120" w:line="240" w:lineRule="auto"/>
        <w:rPr>
          <w:rFonts w:ascii="Times New Roman" w:hAnsi="Times New Roman" w:cs="Times New Roman"/>
          <w:b w:val="0"/>
          <w:bCs w:val="0"/>
          <w:i w:val="0"/>
          <w:iCs w:val="0"/>
          <w:sz w:val="22"/>
          <w:szCs w:val="22"/>
        </w:rPr>
      </w:pPr>
      <w:bookmarkStart w:id="36" w:name="_Toc461514927"/>
      <w:r w:rsidRPr="00DB5C5E">
        <w:rPr>
          <w:rFonts w:ascii="Times New Roman" w:hAnsi="Times New Roman" w:cs="Times New Roman"/>
          <w:b w:val="0"/>
          <w:bCs w:val="0"/>
          <w:i w:val="0"/>
          <w:iCs w:val="0"/>
          <w:sz w:val="22"/>
          <w:szCs w:val="22"/>
        </w:rPr>
        <w:t>Alapadatok</w:t>
      </w:r>
      <w:bookmarkEnd w:id="36"/>
    </w:p>
    <w:tbl>
      <w:tblPr>
        <w:tblW w:w="9923" w:type="dxa"/>
        <w:tblInd w:w="-106" w:type="dxa"/>
        <w:tblBorders>
          <w:top w:val="single" w:sz="4" w:space="0" w:color="C2D69B"/>
          <w:left w:val="single" w:sz="4" w:space="0" w:color="C2D69B"/>
          <w:bottom w:val="single" w:sz="4" w:space="0" w:color="C2D69B"/>
          <w:right w:val="single" w:sz="4" w:space="0" w:color="C2D69B"/>
          <w:insideH w:val="single" w:sz="4" w:space="0" w:color="C2D69B"/>
          <w:insideV w:val="single" w:sz="4" w:space="0" w:color="C2D69B"/>
        </w:tblBorders>
        <w:tblLook w:val="01E0"/>
      </w:tblPr>
      <w:tblGrid>
        <w:gridCol w:w="3828"/>
        <w:gridCol w:w="6095"/>
      </w:tblGrid>
      <w:tr w:rsidR="00B8653F" w:rsidRPr="00B553DB">
        <w:trPr>
          <w:trHeight w:val="414"/>
        </w:trPr>
        <w:tc>
          <w:tcPr>
            <w:tcW w:w="3828" w:type="dxa"/>
            <w:tcBorders>
              <w:bottom w:val="single" w:sz="12" w:space="0" w:color="C2D69B"/>
            </w:tcBorders>
          </w:tcPr>
          <w:p w:rsidR="00B8653F" w:rsidRPr="00B553DB" w:rsidRDefault="00B8653F" w:rsidP="00B1397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B553DB">
              <w:rPr>
                <w:rFonts w:ascii="Times New Roman" w:hAnsi="Times New Roman" w:cs="Times New Roman"/>
                <w:color w:val="76923C"/>
              </w:rPr>
              <w:t>Intézmény neve:</w:t>
            </w:r>
          </w:p>
        </w:tc>
        <w:tc>
          <w:tcPr>
            <w:tcW w:w="6095" w:type="dxa"/>
            <w:tcBorders>
              <w:bottom w:val="single" w:sz="12" w:space="0" w:color="C2D69B"/>
            </w:tcBorders>
          </w:tcPr>
          <w:p w:rsidR="00B8653F" w:rsidRPr="00B553DB" w:rsidRDefault="00B8653F" w:rsidP="00B1397B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>
              <w:rPr>
                <w:rFonts w:ascii="Times New Roman" w:hAnsi="Times New Roman" w:cs="Times New Roman"/>
                <w:b/>
                <w:bCs/>
                <w:color w:val="76923C"/>
              </w:rPr>
              <w:t>Hétszínvirág Művészeti Óvoda</w:t>
            </w:r>
          </w:p>
        </w:tc>
      </w:tr>
      <w:tr w:rsidR="00B8653F" w:rsidRPr="00B553DB">
        <w:tc>
          <w:tcPr>
            <w:tcW w:w="3828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B553DB">
              <w:rPr>
                <w:rFonts w:ascii="Times New Roman" w:hAnsi="Times New Roman" w:cs="Times New Roman"/>
                <w:color w:val="76923C"/>
              </w:rPr>
              <w:t>Székhelye:</w:t>
            </w:r>
          </w:p>
        </w:tc>
        <w:tc>
          <w:tcPr>
            <w:tcW w:w="6095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>
              <w:rPr>
                <w:rFonts w:ascii="Times New Roman" w:hAnsi="Times New Roman" w:cs="Times New Roman"/>
                <w:b/>
                <w:bCs/>
                <w:color w:val="76923C"/>
              </w:rPr>
              <w:t>2234 Maglód, Rákóczi u. 1-3.</w:t>
            </w:r>
          </w:p>
        </w:tc>
      </w:tr>
      <w:tr w:rsidR="00B8653F" w:rsidRPr="00B553DB">
        <w:trPr>
          <w:trHeight w:val="521"/>
        </w:trPr>
        <w:tc>
          <w:tcPr>
            <w:tcW w:w="3828" w:type="dxa"/>
          </w:tcPr>
          <w:p w:rsidR="00B8653F" w:rsidRPr="00B553DB" w:rsidRDefault="00B8653F" w:rsidP="00B1397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B553DB">
              <w:rPr>
                <w:rFonts w:ascii="Times New Roman" w:hAnsi="Times New Roman" w:cs="Times New Roman"/>
                <w:color w:val="76923C"/>
              </w:rPr>
              <w:t>OM azonosító</w:t>
            </w:r>
          </w:p>
        </w:tc>
        <w:tc>
          <w:tcPr>
            <w:tcW w:w="6095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>
              <w:rPr>
                <w:rFonts w:ascii="Times New Roman" w:hAnsi="Times New Roman" w:cs="Times New Roman"/>
                <w:b/>
                <w:bCs/>
                <w:color w:val="76923C"/>
              </w:rPr>
              <w:t>033021</w:t>
            </w:r>
          </w:p>
        </w:tc>
      </w:tr>
      <w:tr w:rsidR="00B8653F" w:rsidRPr="00B553DB">
        <w:trPr>
          <w:trHeight w:val="521"/>
        </w:trPr>
        <w:tc>
          <w:tcPr>
            <w:tcW w:w="3828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B553DB">
              <w:rPr>
                <w:rFonts w:ascii="Times New Roman" w:hAnsi="Times New Roman" w:cs="Times New Roman"/>
                <w:color w:val="76923C"/>
              </w:rPr>
              <w:t>Iktató szám:</w:t>
            </w:r>
          </w:p>
        </w:tc>
        <w:tc>
          <w:tcPr>
            <w:tcW w:w="6095" w:type="dxa"/>
            <w:shd w:val="clear" w:color="auto" w:fill="EAF1DD"/>
          </w:tcPr>
          <w:p w:rsidR="00B8653F" w:rsidRPr="00B553DB" w:rsidRDefault="00B8653F" w:rsidP="00B1397B">
            <w:pPr>
              <w:pStyle w:val="NormalWeb"/>
              <w:spacing w:before="0" w:beforeAutospacing="0" w:after="0" w:afterAutospacing="0" w:line="240" w:lineRule="auto"/>
              <w:ind w:left="150"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</w:p>
        </w:tc>
      </w:tr>
      <w:tr w:rsidR="00B8653F" w:rsidRPr="00B553DB">
        <w:trPr>
          <w:trHeight w:val="521"/>
        </w:trPr>
        <w:tc>
          <w:tcPr>
            <w:tcW w:w="3828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B553DB">
              <w:rPr>
                <w:rFonts w:ascii="Times New Roman" w:hAnsi="Times New Roman" w:cs="Times New Roman"/>
                <w:color w:val="76923C"/>
              </w:rPr>
              <w:t>Nevelő munkát közvetlenül segítő neve</w:t>
            </w:r>
          </w:p>
        </w:tc>
        <w:tc>
          <w:tcPr>
            <w:tcW w:w="6095" w:type="dxa"/>
          </w:tcPr>
          <w:p w:rsidR="00B8653F" w:rsidRPr="00B553DB" w:rsidRDefault="00B8653F" w:rsidP="00B1397B">
            <w:pPr>
              <w:pStyle w:val="NormalWeb"/>
              <w:spacing w:before="0" w:beforeAutospacing="0" w:after="0" w:afterAutospacing="0" w:line="240" w:lineRule="auto"/>
              <w:ind w:left="150"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</w:p>
        </w:tc>
      </w:tr>
      <w:tr w:rsidR="00B8653F" w:rsidRPr="00B553DB">
        <w:trPr>
          <w:trHeight w:val="521"/>
        </w:trPr>
        <w:tc>
          <w:tcPr>
            <w:tcW w:w="3828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B553DB">
              <w:rPr>
                <w:rFonts w:ascii="Times New Roman" w:hAnsi="Times New Roman" w:cs="Times New Roman"/>
                <w:color w:val="76923C"/>
              </w:rPr>
              <w:t>Oktatási azonosítója</w:t>
            </w:r>
          </w:p>
        </w:tc>
        <w:tc>
          <w:tcPr>
            <w:tcW w:w="6095" w:type="dxa"/>
            <w:shd w:val="clear" w:color="auto" w:fill="EAF1DD"/>
          </w:tcPr>
          <w:p w:rsidR="00B8653F" w:rsidRPr="00B553DB" w:rsidRDefault="00B8653F" w:rsidP="00B1397B">
            <w:pPr>
              <w:pStyle w:val="NormalWeb"/>
              <w:spacing w:before="0" w:beforeAutospacing="0" w:after="0" w:afterAutospacing="0" w:line="240" w:lineRule="auto"/>
              <w:ind w:left="150"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</w:p>
        </w:tc>
      </w:tr>
      <w:tr w:rsidR="00B8653F" w:rsidRPr="00B553DB">
        <w:trPr>
          <w:trHeight w:val="521"/>
        </w:trPr>
        <w:tc>
          <w:tcPr>
            <w:tcW w:w="3828" w:type="dxa"/>
          </w:tcPr>
          <w:p w:rsidR="00B8653F" w:rsidRPr="00B553DB" w:rsidRDefault="00B8653F" w:rsidP="00B1397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B553DB">
              <w:rPr>
                <w:rFonts w:ascii="Times New Roman" w:hAnsi="Times New Roman" w:cs="Times New Roman"/>
                <w:color w:val="76923C"/>
              </w:rPr>
              <w:t>Betöltött munkakör</w:t>
            </w:r>
          </w:p>
        </w:tc>
        <w:tc>
          <w:tcPr>
            <w:tcW w:w="6095" w:type="dxa"/>
          </w:tcPr>
          <w:p w:rsidR="00B8653F" w:rsidRPr="00B553DB" w:rsidRDefault="00B8653F" w:rsidP="00B1397B">
            <w:pPr>
              <w:pStyle w:val="NormalWeb"/>
              <w:spacing w:before="0" w:beforeAutospacing="0" w:after="0" w:afterAutospacing="0" w:line="240" w:lineRule="auto"/>
              <w:ind w:left="150"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</w:p>
        </w:tc>
      </w:tr>
      <w:tr w:rsidR="00B8653F" w:rsidRPr="00B553DB">
        <w:trPr>
          <w:trHeight w:val="521"/>
        </w:trPr>
        <w:tc>
          <w:tcPr>
            <w:tcW w:w="3828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B553DB">
              <w:rPr>
                <w:rFonts w:ascii="Times New Roman" w:hAnsi="Times New Roman" w:cs="Times New Roman"/>
                <w:color w:val="76923C"/>
              </w:rPr>
              <w:t>Mentor neve</w:t>
            </w:r>
          </w:p>
        </w:tc>
        <w:tc>
          <w:tcPr>
            <w:tcW w:w="6095" w:type="dxa"/>
            <w:shd w:val="clear" w:color="auto" w:fill="EAF1DD"/>
          </w:tcPr>
          <w:p w:rsidR="00B8653F" w:rsidRPr="00B553DB" w:rsidRDefault="00B8653F" w:rsidP="00B1397B">
            <w:pPr>
              <w:pStyle w:val="NormalWeb"/>
              <w:spacing w:before="0" w:beforeAutospacing="0" w:after="0" w:afterAutospacing="0" w:line="240" w:lineRule="auto"/>
              <w:ind w:left="150"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</w:p>
        </w:tc>
      </w:tr>
      <w:tr w:rsidR="00B8653F" w:rsidRPr="00B553DB">
        <w:trPr>
          <w:trHeight w:val="521"/>
        </w:trPr>
        <w:tc>
          <w:tcPr>
            <w:tcW w:w="3828" w:type="dxa"/>
            <w:tcBorders>
              <w:top w:val="double" w:sz="4" w:space="0" w:color="C2D69B"/>
            </w:tcBorders>
          </w:tcPr>
          <w:p w:rsidR="00B8653F" w:rsidRPr="00B553DB" w:rsidRDefault="00B8653F" w:rsidP="00B1397B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B553DB">
              <w:rPr>
                <w:rFonts w:ascii="Times New Roman" w:hAnsi="Times New Roman" w:cs="Times New Roman"/>
                <w:color w:val="76923C"/>
              </w:rPr>
              <w:t>Oktatási azonosítója</w:t>
            </w:r>
          </w:p>
        </w:tc>
        <w:tc>
          <w:tcPr>
            <w:tcW w:w="6095" w:type="dxa"/>
            <w:tcBorders>
              <w:top w:val="double" w:sz="4" w:space="0" w:color="C2D69B"/>
            </w:tcBorders>
          </w:tcPr>
          <w:p w:rsidR="00B8653F" w:rsidRPr="00B553DB" w:rsidRDefault="00B8653F" w:rsidP="00B1397B">
            <w:pPr>
              <w:pStyle w:val="NormalWeb"/>
              <w:spacing w:before="0" w:beforeAutospacing="0" w:after="0" w:afterAutospacing="0" w:line="240" w:lineRule="auto"/>
              <w:ind w:left="150"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</w:p>
        </w:tc>
      </w:tr>
    </w:tbl>
    <w:p w:rsidR="00B8653F" w:rsidRPr="00DB5C5E" w:rsidRDefault="00B8653F" w:rsidP="0072015F">
      <w:pPr>
        <w:pStyle w:val="Heading1"/>
        <w:spacing w:before="120" w:after="120" w:line="240" w:lineRule="auto"/>
        <w:rPr>
          <w:rFonts w:ascii="Times New Roman" w:hAnsi="Times New Roman" w:cs="Times New Roman"/>
          <w:b w:val="0"/>
          <w:bCs w:val="0"/>
          <w:i w:val="0"/>
          <w:iCs w:val="0"/>
          <w:sz w:val="22"/>
          <w:szCs w:val="22"/>
        </w:rPr>
      </w:pPr>
      <w:bookmarkStart w:id="37" w:name="_Toc461514928"/>
      <w:r w:rsidRPr="00DB5C5E">
        <w:rPr>
          <w:rFonts w:ascii="Times New Roman" w:hAnsi="Times New Roman" w:cs="Times New Roman"/>
          <w:b w:val="0"/>
          <w:bCs w:val="0"/>
          <w:i w:val="0"/>
          <w:iCs w:val="0"/>
          <w:sz w:val="22"/>
          <w:szCs w:val="22"/>
        </w:rPr>
        <w:t>2.</w:t>
      </w:r>
      <w:r w:rsidRPr="00DB5C5E">
        <w:rPr>
          <w:rFonts w:ascii="Times New Roman" w:hAnsi="Times New Roman" w:cs="Times New Roman"/>
          <w:b w:val="0"/>
          <w:bCs w:val="0"/>
          <w:i w:val="0"/>
          <w:iCs w:val="0"/>
          <w:sz w:val="22"/>
          <w:szCs w:val="22"/>
        </w:rPr>
        <w:tab/>
        <w:t>Jogszabályi háttér</w:t>
      </w:r>
      <w:bookmarkEnd w:id="37"/>
    </w:p>
    <w:tbl>
      <w:tblPr>
        <w:tblW w:w="9970" w:type="dxa"/>
        <w:tblInd w:w="-106" w:type="dxa"/>
        <w:tblBorders>
          <w:top w:val="single" w:sz="4" w:space="0" w:color="C2D69B"/>
          <w:left w:val="single" w:sz="4" w:space="0" w:color="C2D69B"/>
          <w:bottom w:val="single" w:sz="4" w:space="0" w:color="C2D69B"/>
          <w:right w:val="single" w:sz="4" w:space="0" w:color="C2D69B"/>
          <w:insideH w:val="single" w:sz="4" w:space="0" w:color="C2D69B"/>
          <w:insideV w:val="single" w:sz="4" w:space="0" w:color="C2D69B"/>
        </w:tblBorders>
        <w:tblLook w:val="01E0"/>
      </w:tblPr>
      <w:tblGrid>
        <w:gridCol w:w="851"/>
        <w:gridCol w:w="2552"/>
        <w:gridCol w:w="4961"/>
        <w:gridCol w:w="1606"/>
      </w:tblGrid>
      <w:tr w:rsidR="00B8653F" w:rsidRPr="00B553DB">
        <w:trPr>
          <w:trHeight w:val="414"/>
        </w:trPr>
        <w:tc>
          <w:tcPr>
            <w:tcW w:w="851" w:type="dxa"/>
            <w:tcBorders>
              <w:bottom w:val="single" w:sz="12" w:space="0" w:color="C2D69B"/>
            </w:tcBorders>
          </w:tcPr>
          <w:p w:rsidR="00B8653F" w:rsidRPr="00B553DB" w:rsidRDefault="00B8653F" w:rsidP="00B1397B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B553DB">
              <w:rPr>
                <w:rFonts w:ascii="Times New Roman" w:hAnsi="Times New Roman" w:cs="Times New Roman"/>
                <w:color w:val="76923C"/>
              </w:rPr>
              <w:t>Sorsz.</w:t>
            </w:r>
          </w:p>
        </w:tc>
        <w:tc>
          <w:tcPr>
            <w:tcW w:w="2552" w:type="dxa"/>
            <w:tcBorders>
              <w:bottom w:val="single" w:sz="12" w:space="0" w:color="C2D69B"/>
            </w:tcBorders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B553DB">
              <w:rPr>
                <w:rFonts w:ascii="Times New Roman" w:hAnsi="Times New Roman" w:cs="Times New Roman"/>
                <w:color w:val="76923C"/>
              </w:rPr>
              <w:t>AZONOSÍTÓ</w:t>
            </w:r>
          </w:p>
        </w:tc>
        <w:tc>
          <w:tcPr>
            <w:tcW w:w="4961" w:type="dxa"/>
            <w:tcBorders>
              <w:bottom w:val="single" w:sz="12" w:space="0" w:color="C2D69B"/>
            </w:tcBorders>
          </w:tcPr>
          <w:p w:rsidR="00B8653F" w:rsidRPr="00B553DB" w:rsidRDefault="00B8653F" w:rsidP="00B1397B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B553DB">
              <w:rPr>
                <w:rFonts w:ascii="Times New Roman" w:hAnsi="Times New Roman" w:cs="Times New Roman"/>
                <w:color w:val="76923C"/>
              </w:rPr>
              <w:t>Név</w:t>
            </w:r>
          </w:p>
        </w:tc>
        <w:tc>
          <w:tcPr>
            <w:tcW w:w="1606" w:type="dxa"/>
            <w:tcBorders>
              <w:bottom w:val="single" w:sz="12" w:space="0" w:color="C2D69B"/>
            </w:tcBorders>
          </w:tcPr>
          <w:p w:rsidR="00B8653F" w:rsidRPr="00B553DB" w:rsidRDefault="00B8653F" w:rsidP="00B1397B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B553DB">
              <w:rPr>
                <w:rFonts w:ascii="Times New Roman" w:hAnsi="Times New Roman" w:cs="Times New Roman"/>
                <w:color w:val="76923C"/>
              </w:rPr>
              <w:t>Rövidítés</w:t>
            </w:r>
          </w:p>
        </w:tc>
      </w:tr>
      <w:tr w:rsidR="00B8653F" w:rsidRPr="00B553DB">
        <w:trPr>
          <w:trHeight w:val="414"/>
        </w:trPr>
        <w:tc>
          <w:tcPr>
            <w:tcW w:w="851" w:type="dxa"/>
            <w:tcBorders>
              <w:top w:val="double" w:sz="4" w:space="0" w:color="C2D69B"/>
            </w:tcBorders>
          </w:tcPr>
          <w:p w:rsidR="00B8653F" w:rsidRPr="00B553DB" w:rsidRDefault="00B8653F" w:rsidP="00B1397B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B553DB">
              <w:rPr>
                <w:rFonts w:ascii="Times New Roman" w:hAnsi="Times New Roman" w:cs="Times New Roman"/>
                <w:color w:val="76923C"/>
              </w:rPr>
              <w:t>1.</w:t>
            </w:r>
          </w:p>
        </w:tc>
        <w:tc>
          <w:tcPr>
            <w:tcW w:w="2552" w:type="dxa"/>
            <w:tcBorders>
              <w:top w:val="double" w:sz="4" w:space="0" w:color="C2D69B"/>
            </w:tcBorders>
            <w:shd w:val="clear" w:color="auto" w:fill="EAF1DD"/>
            <w:vAlign w:val="center"/>
          </w:tcPr>
          <w:p w:rsidR="00B8653F" w:rsidRPr="00B553DB" w:rsidRDefault="00B8653F" w:rsidP="00B1397B">
            <w:pPr>
              <w:pStyle w:val="NormalWeb"/>
              <w:spacing w:before="0" w:beforeAutospacing="0" w:after="0" w:afterAutospacing="0" w:line="240" w:lineRule="auto"/>
              <w:ind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B553DB">
              <w:rPr>
                <w:rFonts w:ascii="Times New Roman" w:hAnsi="Times New Roman" w:cs="Times New Roman"/>
                <w:color w:val="76923C"/>
              </w:rPr>
              <w:t>326/2013. (VIII. 30.) Korm. rendelet</w:t>
            </w:r>
          </w:p>
          <w:p w:rsidR="00B8653F" w:rsidRPr="00B553DB" w:rsidRDefault="00B8653F" w:rsidP="00B1397B">
            <w:pPr>
              <w:pStyle w:val="NormalWeb"/>
              <w:spacing w:before="0" w:beforeAutospacing="0" w:after="0" w:afterAutospacing="0" w:line="240" w:lineRule="auto"/>
              <w:ind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</w:p>
        </w:tc>
        <w:tc>
          <w:tcPr>
            <w:tcW w:w="4961" w:type="dxa"/>
            <w:tcBorders>
              <w:top w:val="double" w:sz="4" w:space="0" w:color="C2D69B"/>
            </w:tcBorders>
            <w:vAlign w:val="center"/>
          </w:tcPr>
          <w:p w:rsidR="00B8653F" w:rsidRPr="00B553DB" w:rsidRDefault="00B8653F" w:rsidP="00B1397B">
            <w:pPr>
              <w:pStyle w:val="NormalWeb"/>
              <w:spacing w:before="0" w:beforeAutospacing="0" w:after="0" w:afterAutospacing="0" w:line="240" w:lineRule="auto"/>
              <w:ind w:left="150"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B553DB">
              <w:rPr>
                <w:rFonts w:ascii="Times New Roman" w:hAnsi="Times New Roman" w:cs="Times New Roman"/>
                <w:color w:val="76923C"/>
              </w:rPr>
              <w:t>a pedagógusok előmeneteli rendszeréről és a közalkalmazottak jogállásáról szóló 1992. évi XXXIII. törvény köznevelési intézményekben történő végrehajtásáról</w:t>
            </w:r>
          </w:p>
        </w:tc>
        <w:tc>
          <w:tcPr>
            <w:tcW w:w="1606" w:type="dxa"/>
            <w:tcBorders>
              <w:top w:val="double" w:sz="4" w:space="0" w:color="C2D69B"/>
            </w:tcBorders>
            <w:vAlign w:val="center"/>
          </w:tcPr>
          <w:p w:rsidR="00B8653F" w:rsidRPr="00B553DB" w:rsidRDefault="00B8653F" w:rsidP="00B1397B">
            <w:pPr>
              <w:pStyle w:val="NormalWeb"/>
              <w:spacing w:before="0" w:beforeAutospacing="0" w:after="0" w:afterAutospacing="0" w:line="240" w:lineRule="auto"/>
              <w:ind w:right="150" w:firstLine="0"/>
              <w:jc w:val="center"/>
              <w:rPr>
                <w:rFonts w:ascii="Times New Roman" w:hAnsi="Times New Roman" w:cs="Times New Roman"/>
                <w:b/>
                <w:bCs/>
                <w:color w:val="76923C"/>
              </w:rPr>
            </w:pPr>
            <w:r w:rsidRPr="00B553DB">
              <w:rPr>
                <w:rFonts w:ascii="Times New Roman" w:hAnsi="Times New Roman" w:cs="Times New Roman"/>
                <w:color w:val="76923C"/>
              </w:rPr>
              <w:t>Épr.</w:t>
            </w:r>
          </w:p>
        </w:tc>
      </w:tr>
    </w:tbl>
    <w:p w:rsidR="00B8653F" w:rsidRPr="00DB5C5E" w:rsidRDefault="00B8653F" w:rsidP="0072015F">
      <w:pPr>
        <w:pStyle w:val="Heading1"/>
        <w:spacing w:before="120" w:after="120" w:line="240" w:lineRule="auto"/>
        <w:rPr>
          <w:rFonts w:ascii="Times New Roman" w:hAnsi="Times New Roman" w:cs="Times New Roman"/>
          <w:b w:val="0"/>
          <w:bCs w:val="0"/>
          <w:sz w:val="22"/>
          <w:szCs w:val="22"/>
        </w:rPr>
      </w:pPr>
      <w:bookmarkStart w:id="38" w:name="_Toc461514929"/>
      <w:r>
        <w:rPr>
          <w:rFonts w:ascii="Times New Roman" w:hAnsi="Times New Roman" w:cs="Times New Roman"/>
          <w:b w:val="0"/>
          <w:bCs w:val="0"/>
          <w:sz w:val="22"/>
          <w:szCs w:val="22"/>
        </w:rPr>
        <w:t>3</w:t>
      </w:r>
      <w:r w:rsidRPr="00DB5C5E">
        <w:rPr>
          <w:rFonts w:ascii="Times New Roman" w:hAnsi="Times New Roman" w:cs="Times New Roman"/>
          <w:b w:val="0"/>
          <w:bCs w:val="0"/>
          <w:sz w:val="22"/>
          <w:szCs w:val="22"/>
        </w:rPr>
        <w:t>.</w:t>
      </w:r>
      <w:r w:rsidRPr="00DB5C5E">
        <w:rPr>
          <w:rFonts w:ascii="Times New Roman" w:hAnsi="Times New Roman" w:cs="Times New Roman"/>
          <w:b w:val="0"/>
          <w:bCs w:val="0"/>
          <w:sz w:val="22"/>
          <w:szCs w:val="22"/>
        </w:rPr>
        <w:tab/>
        <w:t>Szakmai követelmény teljesülésének értékelése</w:t>
      </w:r>
      <w:bookmarkEnd w:id="38"/>
    </w:p>
    <w:p w:rsidR="00B8653F" w:rsidRPr="00DB5C5E" w:rsidRDefault="00B8653F" w:rsidP="0072015F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  <w:r w:rsidRPr="00DB5C5E">
        <w:rPr>
          <w:rFonts w:ascii="Times New Roman" w:hAnsi="Times New Roman" w:cs="Times New Roman"/>
        </w:rPr>
        <w:t>A gyakornokokra vonatkozó, a minősítés alapjául szolgáló, a munkáltató szervezetéhez és a betöltött munkakör követelményeihez kapcsolódó szakmai követelményrendszer</w:t>
      </w:r>
    </w:p>
    <w:p w:rsidR="00B8653F" w:rsidRPr="00DB5C5E" w:rsidRDefault="00B8653F" w:rsidP="0072015F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pStyle w:val="Heading2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bookmarkStart w:id="39" w:name="_Toc461514930"/>
      <w:r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3</w:t>
      </w:r>
      <w:r w:rsidRPr="00DB5C5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.1.</w:t>
      </w:r>
      <w:r w:rsidRPr="00DB5C5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ab/>
        <w:t>Hospitálási órák száma</w:t>
      </w:r>
      <w:bookmarkEnd w:id="39"/>
    </w:p>
    <w:p w:rsidR="00B8653F" w:rsidRPr="00DB5C5E" w:rsidRDefault="00B8653F" w:rsidP="0072015F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A </w:t>
      </w:r>
      <w:r w:rsidRPr="00DB5C5E">
        <w:rPr>
          <w:rFonts w:ascii="Times New Roman" w:hAnsi="Times New Roman" w:cs="Times New Roman"/>
        </w:rPr>
        <w:t>pedagógus szakképzettséghez kapcsolódó követelményt a hospitálást a gyakornok teljesítette: a nevelő és oktató munkát közvetlenül segítő munkakörben foglalkoztatott nevelési, vagy tanítási félévenként legalább öt, pedagógus szakképzettségének megfelelő tanórát vagy foglalkozást látogatott.</w:t>
      </w:r>
    </w:p>
    <w:p w:rsidR="00B8653F" w:rsidRPr="00DB5C5E" w:rsidRDefault="00B8653F" w:rsidP="0072015F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pStyle w:val="Heading2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bookmarkStart w:id="40" w:name="_Toc461514931"/>
      <w:r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3</w:t>
      </w:r>
      <w:r w:rsidRPr="00DB5C5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.2. Követelmények</w:t>
      </w:r>
      <w:bookmarkEnd w:id="40"/>
    </w:p>
    <w:p w:rsidR="00B8653F" w:rsidRPr="00DB5C5E" w:rsidRDefault="00B8653F" w:rsidP="0072015F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  <w:r w:rsidRPr="00DB5C5E">
        <w:rPr>
          <w:rFonts w:ascii="Times New Roman" w:hAnsi="Times New Roman" w:cs="Times New Roman"/>
        </w:rPr>
        <w:t>A betöltött nevelő és oktató munkát közvetlenül segítő munkakörhöz kapcsolódó követelmények az alábbiak szerint teljesültek</w:t>
      </w:r>
    </w:p>
    <w:p w:rsidR="00B8653F" w:rsidRPr="00DB5C5E" w:rsidRDefault="00B8653F" w:rsidP="0072015F">
      <w:pPr>
        <w:pStyle w:val="Heading3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</w:rPr>
      </w:pPr>
      <w:bookmarkStart w:id="41" w:name="_Toc461514932"/>
      <w:r>
        <w:rPr>
          <w:rFonts w:ascii="Times New Roman" w:hAnsi="Times New Roman" w:cs="Times New Roman"/>
          <w:b w:val="0"/>
          <w:bCs w:val="0"/>
          <w:color w:val="auto"/>
        </w:rPr>
        <w:t>3</w:t>
      </w:r>
      <w:r w:rsidRPr="00DB5C5E">
        <w:rPr>
          <w:rFonts w:ascii="Times New Roman" w:hAnsi="Times New Roman" w:cs="Times New Roman"/>
          <w:b w:val="0"/>
          <w:bCs w:val="0"/>
          <w:color w:val="auto"/>
        </w:rPr>
        <w:t>.2.1.A gyakornok megismerte:</w:t>
      </w:r>
      <w:bookmarkEnd w:id="41"/>
    </w:p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tbl>
      <w:tblPr>
        <w:tblW w:w="0" w:type="auto"/>
        <w:tblInd w:w="-106" w:type="dxa"/>
        <w:tblBorders>
          <w:top w:val="single" w:sz="2" w:space="0" w:color="C2D69B"/>
          <w:bottom w:val="single" w:sz="2" w:space="0" w:color="C2D69B"/>
          <w:insideH w:val="single" w:sz="2" w:space="0" w:color="C2D69B"/>
          <w:insideV w:val="single" w:sz="2" w:space="0" w:color="C2D69B"/>
        </w:tblBorders>
        <w:tblLook w:val="00A0"/>
      </w:tblPr>
      <w:tblGrid>
        <w:gridCol w:w="1047"/>
        <w:gridCol w:w="4961"/>
        <w:gridCol w:w="1843"/>
        <w:gridCol w:w="1766"/>
      </w:tblGrid>
      <w:tr w:rsidR="00B8653F" w:rsidRPr="00B553DB">
        <w:tc>
          <w:tcPr>
            <w:tcW w:w="1047" w:type="dxa"/>
            <w:tcBorders>
              <w:top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sorsz</w:t>
            </w:r>
          </w:p>
        </w:tc>
        <w:tc>
          <w:tcPr>
            <w:tcW w:w="4961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követelmény/terület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Megfelelően megismerte és munkájában alkalmazza a megszerzett ismerteteket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Kérjük x-el jelölni ha releváns!</w:t>
            </w:r>
          </w:p>
        </w:tc>
        <w:tc>
          <w:tcPr>
            <w:tcW w:w="1766" w:type="dxa"/>
            <w:tcBorders>
              <w:top w:val="nil"/>
              <w:left w:val="nil"/>
              <w:bottom w:val="single" w:sz="12" w:space="0" w:color="C2D69B"/>
            </w:tcBorders>
            <w:shd w:val="clear" w:color="auto" w:fill="FFE4CA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Az előírt követelményt nem teljesítette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Kérjük x-el jelölni ha releváns!</w:t>
            </w:r>
          </w:p>
        </w:tc>
      </w:tr>
      <w:tr w:rsidR="00B8653F" w:rsidRPr="00B553DB">
        <w:tc>
          <w:tcPr>
            <w:tcW w:w="1047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961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  <w:r w:rsidRPr="00B553DB">
              <w:rPr>
                <w:rFonts w:ascii="Times New Roman" w:hAnsi="Times New Roman" w:cs="Times New Roman"/>
              </w:rPr>
              <w:t>a köznevelési intézmény hagyományait, történetét, szervezeti felépítését, tevékenységét,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66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B553DB">
        <w:tc>
          <w:tcPr>
            <w:tcW w:w="1047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  <w:b/>
                <w:bCs/>
              </w:rPr>
              <w:t>Szöveges indoklás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70" w:type="dxa"/>
            <w:gridSpan w:val="3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B553DB">
        <w:tc>
          <w:tcPr>
            <w:tcW w:w="1047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4961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B553DB">
              <w:rPr>
                <w:rFonts w:ascii="Times New Roman" w:hAnsi="Times New Roman" w:cs="Times New Roman"/>
              </w:rPr>
              <w:t>az intézményi dokumentumokat (pedagógiai program, szervezeti és működési szabályzat, házirend, munkaterv),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66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B553DB">
        <w:tc>
          <w:tcPr>
            <w:tcW w:w="1047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  <w:b/>
                <w:bCs/>
              </w:rPr>
              <w:t>Szöveges indoklás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70" w:type="dxa"/>
            <w:gridSpan w:val="3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B553DB">
        <w:tc>
          <w:tcPr>
            <w:tcW w:w="1047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4961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B553DB">
              <w:rPr>
                <w:rFonts w:ascii="Times New Roman" w:hAnsi="Times New Roman" w:cs="Times New Roman"/>
              </w:rPr>
              <w:t>a tanügyigazgatási dokumentumokat, ezek alkalmazásának módját,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66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B553DB">
        <w:tc>
          <w:tcPr>
            <w:tcW w:w="1047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  <w:b/>
                <w:bCs/>
              </w:rPr>
              <w:t>Szöveges indoklás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70" w:type="dxa"/>
            <w:gridSpan w:val="3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B553DB">
        <w:tc>
          <w:tcPr>
            <w:tcW w:w="1047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4961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B553DB">
              <w:rPr>
                <w:rFonts w:ascii="Times New Roman" w:hAnsi="Times New Roman" w:cs="Times New Roman"/>
              </w:rPr>
              <w:t>a munkavédelemre, balesetvédelemre, tűzvédelemre vonatkozó általános szabályokat,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66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B553DB">
        <w:tc>
          <w:tcPr>
            <w:tcW w:w="1047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  <w:b/>
                <w:bCs/>
              </w:rPr>
              <w:t>Szöveges indoklás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70" w:type="dxa"/>
            <w:gridSpan w:val="3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B553DB">
        <w:tc>
          <w:tcPr>
            <w:tcW w:w="1047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4961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B553DB">
              <w:rPr>
                <w:rFonts w:ascii="Times New Roman" w:hAnsi="Times New Roman" w:cs="Times New Roman"/>
              </w:rPr>
              <w:t>a gyermekek, tanulók, szülők, pedagógusok törvényben meghatározott jogait és kötelezettségeit,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66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B553DB">
        <w:tc>
          <w:tcPr>
            <w:tcW w:w="1047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  <w:b/>
                <w:bCs/>
              </w:rPr>
              <w:t>Szöveges indoklás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70" w:type="dxa"/>
            <w:gridSpan w:val="3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B553DB">
        <w:tc>
          <w:tcPr>
            <w:tcW w:w="1047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4961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B553DB">
              <w:rPr>
                <w:rFonts w:ascii="Times New Roman" w:hAnsi="Times New Roman" w:cs="Times New Roman"/>
              </w:rPr>
              <w:t>a fenntartói irányítással kapcsolatos általános rendelkezéseket,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66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B553DB">
        <w:tc>
          <w:tcPr>
            <w:tcW w:w="1047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4961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B553DB">
              <w:rPr>
                <w:rFonts w:ascii="Times New Roman" w:hAnsi="Times New Roman" w:cs="Times New Roman"/>
              </w:rPr>
              <w:t>az intézményre vonatkozó főbb jogszabályokat.</w:t>
            </w:r>
          </w:p>
          <w:p w:rsidR="00B8653F" w:rsidRPr="00B553DB" w:rsidRDefault="00B8653F" w:rsidP="00B1397B">
            <w:pPr>
              <w:pStyle w:val="ListParagraph"/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  <w:tc>
          <w:tcPr>
            <w:tcW w:w="1766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  <w:tr w:rsidR="00B8653F" w:rsidRPr="00B553DB">
        <w:tc>
          <w:tcPr>
            <w:tcW w:w="1047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  <w:b/>
                <w:bCs/>
              </w:rPr>
              <w:t>Szöveges indoklás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8570" w:type="dxa"/>
            <w:gridSpan w:val="3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</w:rPr>
            </w:pPr>
          </w:p>
        </w:tc>
      </w:tr>
    </w:tbl>
    <w:p w:rsidR="00B8653F" w:rsidRPr="00DB5C5E" w:rsidRDefault="00B8653F" w:rsidP="0072015F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pStyle w:val="Heading1"/>
        <w:spacing w:before="120" w:after="100" w:afterAutospacing="1" w:line="240" w:lineRule="auto"/>
        <w:rPr>
          <w:rFonts w:ascii="Times New Roman" w:hAnsi="Times New Roman" w:cs="Times New Roman"/>
          <w:b w:val="0"/>
          <w:bCs w:val="0"/>
          <w:sz w:val="22"/>
          <w:szCs w:val="22"/>
        </w:rPr>
      </w:pPr>
      <w:bookmarkStart w:id="42" w:name="_Toc461514933"/>
      <w:r>
        <w:rPr>
          <w:rFonts w:ascii="Times New Roman" w:hAnsi="Times New Roman" w:cs="Times New Roman"/>
          <w:b w:val="0"/>
          <w:bCs w:val="0"/>
          <w:sz w:val="22"/>
          <w:szCs w:val="22"/>
        </w:rPr>
        <w:t>4</w:t>
      </w:r>
      <w:r w:rsidRPr="00DB5C5E">
        <w:rPr>
          <w:rFonts w:ascii="Times New Roman" w:hAnsi="Times New Roman" w:cs="Times New Roman"/>
          <w:b w:val="0"/>
          <w:bCs w:val="0"/>
          <w:sz w:val="22"/>
          <w:szCs w:val="22"/>
        </w:rPr>
        <w:t>.</w:t>
      </w:r>
      <w:r w:rsidRPr="00DB5C5E">
        <w:rPr>
          <w:rFonts w:ascii="Times New Roman" w:hAnsi="Times New Roman" w:cs="Times New Roman"/>
          <w:b w:val="0"/>
          <w:bCs w:val="0"/>
          <w:sz w:val="22"/>
          <w:szCs w:val="22"/>
        </w:rPr>
        <w:tab/>
        <w:t xml:space="preserve">A </w:t>
      </w:r>
      <w:r>
        <w:rPr>
          <w:rFonts w:ascii="Times New Roman" w:hAnsi="Times New Roman" w:cs="Times New Roman"/>
          <w:b w:val="0"/>
          <w:bCs w:val="0"/>
          <w:sz w:val="22"/>
          <w:szCs w:val="22"/>
        </w:rPr>
        <w:t>hospitálás értékelése</w:t>
      </w:r>
      <w:bookmarkEnd w:id="42"/>
    </w:p>
    <w:p w:rsidR="00B8653F" w:rsidRPr="00DB5C5E" w:rsidRDefault="00B8653F" w:rsidP="0072015F">
      <w:pPr>
        <w:pStyle w:val="Heading2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</w:pPr>
      <w:bookmarkStart w:id="43" w:name="_Toc461514934"/>
      <w:r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4</w:t>
      </w:r>
      <w:r w:rsidRPr="00DB5C5E">
        <w:rPr>
          <w:rFonts w:ascii="Times New Roman" w:hAnsi="Times New Roman" w:cs="Times New Roman"/>
          <w:b w:val="0"/>
          <w:bCs w:val="0"/>
          <w:color w:val="auto"/>
          <w:sz w:val="22"/>
          <w:szCs w:val="22"/>
        </w:rPr>
        <w:t>.1. A hospitálás</w:t>
      </w:r>
      <w:bookmarkEnd w:id="43"/>
    </w:p>
    <w:tbl>
      <w:tblPr>
        <w:tblW w:w="0" w:type="auto"/>
        <w:tblInd w:w="-106" w:type="dxa"/>
        <w:tblBorders>
          <w:top w:val="single" w:sz="2" w:space="0" w:color="C2D69B"/>
          <w:bottom w:val="single" w:sz="2" w:space="0" w:color="C2D69B"/>
          <w:insideH w:val="single" w:sz="2" w:space="0" w:color="C2D69B"/>
          <w:insideV w:val="single" w:sz="2" w:space="0" w:color="C2D69B"/>
        </w:tblBorders>
        <w:tblLook w:val="00A0"/>
      </w:tblPr>
      <w:tblGrid>
        <w:gridCol w:w="675"/>
        <w:gridCol w:w="5529"/>
        <w:gridCol w:w="1701"/>
        <w:gridCol w:w="1559"/>
      </w:tblGrid>
      <w:tr w:rsidR="00B8653F" w:rsidRPr="00B553DB">
        <w:tc>
          <w:tcPr>
            <w:tcW w:w="675" w:type="dxa"/>
            <w:tcBorders>
              <w:top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sorsz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követelmény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Az aláírások megfelelőek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C2D69B"/>
            </w:tcBorders>
            <w:shd w:val="clear" w:color="auto" w:fill="FFE4C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Az aláírások nem megfelelőek</w:t>
            </w:r>
          </w:p>
        </w:tc>
      </w:tr>
      <w:tr w:rsidR="00B8653F" w:rsidRPr="00B553DB">
        <w:tc>
          <w:tcPr>
            <w:tcW w:w="675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5529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B553DB">
              <w:rPr>
                <w:rFonts w:ascii="Times New Roman" w:hAnsi="Times New Roman" w:cs="Times New Roman"/>
              </w:rPr>
              <w:t>A hospitáláson való részvételt a meglátogatott tanórát vagy foglalkozást tartó pedagógus, valamint - ha a hospitálás nem a gyakornokot foglalkoztató intézményben történt - az intézményvezető az aláírásával igazolta.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B8653F" w:rsidRPr="00DB5C5E" w:rsidRDefault="00B8653F" w:rsidP="0072015F">
      <w:pPr>
        <w:pStyle w:val="Heading3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</w:rPr>
      </w:pPr>
      <w:bookmarkStart w:id="44" w:name="_Toc461514935"/>
      <w:r>
        <w:rPr>
          <w:rFonts w:ascii="Times New Roman" w:hAnsi="Times New Roman" w:cs="Times New Roman"/>
          <w:b w:val="0"/>
          <w:bCs w:val="0"/>
          <w:color w:val="auto"/>
        </w:rPr>
        <w:t>4</w:t>
      </w:r>
      <w:r w:rsidRPr="00DB5C5E">
        <w:rPr>
          <w:rFonts w:ascii="Times New Roman" w:hAnsi="Times New Roman" w:cs="Times New Roman"/>
          <w:b w:val="0"/>
          <w:bCs w:val="0"/>
          <w:color w:val="auto"/>
        </w:rPr>
        <w:t>.1.1.A hospitálási napló tartalmazza:</w:t>
      </w:r>
      <w:bookmarkEnd w:id="44"/>
    </w:p>
    <w:p w:rsidR="00B8653F" w:rsidRPr="00DB5C5E" w:rsidRDefault="00B8653F" w:rsidP="0072015F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</w:p>
    <w:tbl>
      <w:tblPr>
        <w:tblW w:w="0" w:type="auto"/>
        <w:tblInd w:w="-106" w:type="dxa"/>
        <w:tblBorders>
          <w:top w:val="single" w:sz="2" w:space="0" w:color="C2D69B"/>
          <w:bottom w:val="single" w:sz="2" w:space="0" w:color="C2D69B"/>
          <w:insideH w:val="single" w:sz="2" w:space="0" w:color="C2D69B"/>
          <w:insideV w:val="single" w:sz="2" w:space="0" w:color="C2D69B"/>
        </w:tblBorders>
        <w:tblLook w:val="00A0"/>
      </w:tblPr>
      <w:tblGrid>
        <w:gridCol w:w="675"/>
        <w:gridCol w:w="5529"/>
        <w:gridCol w:w="1701"/>
        <w:gridCol w:w="1559"/>
      </w:tblGrid>
      <w:tr w:rsidR="00B8653F" w:rsidRPr="00B553DB">
        <w:tc>
          <w:tcPr>
            <w:tcW w:w="675" w:type="dxa"/>
            <w:tcBorders>
              <w:top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sorsz</w:t>
            </w:r>
          </w:p>
        </w:tc>
        <w:tc>
          <w:tcPr>
            <w:tcW w:w="5529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követelmény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Tartalmazza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C2D69B"/>
            </w:tcBorders>
            <w:shd w:val="clear" w:color="auto" w:fill="FFE4C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Nem tartalmazza</w:t>
            </w:r>
          </w:p>
        </w:tc>
      </w:tr>
      <w:tr w:rsidR="00B8653F" w:rsidRPr="00B553DB">
        <w:tc>
          <w:tcPr>
            <w:tcW w:w="675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529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B553DB">
              <w:rPr>
                <w:rFonts w:ascii="Times New Roman" w:hAnsi="Times New Roman" w:cs="Times New Roman"/>
              </w:rPr>
              <w:t>a tanóra vagy foglalkozás időpontját, helyét, az azt tartó pedagógus nevét, tárgyát illetve témáját,</w:t>
            </w:r>
          </w:p>
        </w:tc>
        <w:tc>
          <w:tcPr>
            <w:tcW w:w="1701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8653F" w:rsidRPr="00B553DB">
        <w:tc>
          <w:tcPr>
            <w:tcW w:w="675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529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B553DB">
              <w:rPr>
                <w:rFonts w:ascii="Times New Roman" w:hAnsi="Times New Roman" w:cs="Times New Roman"/>
              </w:rPr>
              <w:t>a tanóra, foglalkozás menetének leírását,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8653F" w:rsidRPr="00B553DB">
        <w:tc>
          <w:tcPr>
            <w:tcW w:w="675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3.</w:t>
            </w:r>
          </w:p>
        </w:tc>
        <w:tc>
          <w:tcPr>
            <w:tcW w:w="5529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B553DB">
              <w:rPr>
                <w:rFonts w:ascii="Times New Roman" w:hAnsi="Times New Roman" w:cs="Times New Roman"/>
              </w:rPr>
              <w:t>a tanóra, foglalkozás pedagógus által megfogalmazott céljait,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  <w:tr w:rsidR="00B8653F" w:rsidRPr="00B553DB">
        <w:tc>
          <w:tcPr>
            <w:tcW w:w="675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4.</w:t>
            </w:r>
          </w:p>
        </w:tc>
        <w:tc>
          <w:tcPr>
            <w:tcW w:w="5529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B553DB">
              <w:rPr>
                <w:rFonts w:ascii="Times New Roman" w:hAnsi="Times New Roman" w:cs="Times New Roman"/>
              </w:rPr>
              <w:t>a tanóra, foglalkozás céljának megvalósulásával kapcsolatos gyakornoki értékelést, a tapasztalatok, tanulságok megfogalmazását.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701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B8653F" w:rsidRPr="00DB5C5E" w:rsidRDefault="00B8653F" w:rsidP="0072015F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ind w:firstLine="0"/>
        <w:jc w:val="both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pStyle w:val="Heading3"/>
        <w:spacing w:before="0" w:line="240" w:lineRule="auto"/>
        <w:rPr>
          <w:rFonts w:ascii="Times New Roman" w:hAnsi="Times New Roman" w:cs="Times New Roman"/>
          <w:b w:val="0"/>
          <w:bCs w:val="0"/>
          <w:color w:val="auto"/>
        </w:rPr>
      </w:pPr>
      <w:bookmarkStart w:id="45" w:name="_Toc461514936"/>
      <w:r>
        <w:rPr>
          <w:rFonts w:ascii="Times New Roman" w:hAnsi="Times New Roman" w:cs="Times New Roman"/>
          <w:b w:val="0"/>
          <w:bCs w:val="0"/>
          <w:color w:val="auto"/>
        </w:rPr>
        <w:t>4</w:t>
      </w:r>
      <w:r w:rsidRPr="00DB5C5E">
        <w:rPr>
          <w:rFonts w:ascii="Times New Roman" w:hAnsi="Times New Roman" w:cs="Times New Roman"/>
          <w:b w:val="0"/>
          <w:bCs w:val="0"/>
          <w:color w:val="auto"/>
        </w:rPr>
        <w:t>.1.2. A hospitálási napló elkészítésének határideje</w:t>
      </w:r>
      <w:bookmarkEnd w:id="45"/>
    </w:p>
    <w:tbl>
      <w:tblPr>
        <w:tblW w:w="0" w:type="auto"/>
        <w:tblInd w:w="-106" w:type="dxa"/>
        <w:tblBorders>
          <w:top w:val="single" w:sz="2" w:space="0" w:color="C2D69B"/>
          <w:bottom w:val="single" w:sz="2" w:space="0" w:color="C2D69B"/>
          <w:insideH w:val="single" w:sz="2" w:space="0" w:color="C2D69B"/>
          <w:insideV w:val="single" w:sz="2" w:space="0" w:color="C2D69B"/>
        </w:tblBorders>
        <w:tblLook w:val="00A0"/>
      </w:tblPr>
      <w:tblGrid>
        <w:gridCol w:w="675"/>
        <w:gridCol w:w="4820"/>
        <w:gridCol w:w="2410"/>
        <w:gridCol w:w="1559"/>
      </w:tblGrid>
      <w:tr w:rsidR="00B8653F" w:rsidRPr="00B553DB">
        <w:tc>
          <w:tcPr>
            <w:tcW w:w="675" w:type="dxa"/>
            <w:tcBorders>
              <w:top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sorsz</w:t>
            </w:r>
          </w:p>
        </w:tc>
        <w:tc>
          <w:tcPr>
            <w:tcW w:w="4820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követelmény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C2D69B"/>
              <w:right w:val="nil"/>
            </w:tcBorders>
            <w:shd w:val="clear" w:color="auto" w:fill="FFE4C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A jogszabálynak megfelelően elkészült és határidőre bemutatásra került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12" w:space="0" w:color="C2D69B"/>
            </w:tcBorders>
            <w:shd w:val="clear" w:color="auto" w:fill="FFE4C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 xml:space="preserve">A jogszabálynak megfelelően nem készült el és határidőre nem került bemutatásra </w:t>
            </w:r>
          </w:p>
        </w:tc>
      </w:tr>
      <w:tr w:rsidR="00B8653F" w:rsidRPr="00B553DB">
        <w:tc>
          <w:tcPr>
            <w:tcW w:w="675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b/>
                <w:bCs/>
              </w:rPr>
            </w:pPr>
            <w:r w:rsidRPr="00B553DB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4820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  <w:r w:rsidRPr="00B553DB">
              <w:rPr>
                <w:rFonts w:ascii="Times New Roman" w:hAnsi="Times New Roman" w:cs="Times New Roman"/>
              </w:rPr>
              <w:t>A hospitálási naplót a tanórát, foglalkozást követő 30 napon belül el kell készíteni és azt a mentornak be kell mutatni.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2410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559" w:type="dxa"/>
            <w:shd w:val="clear" w:color="auto" w:fill="EAF1DD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B8653F" w:rsidRPr="00DB5C5E" w:rsidRDefault="00B8653F" w:rsidP="0072015F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spacing w:after="0" w:line="240" w:lineRule="auto"/>
        <w:rPr>
          <w:rFonts w:ascii="Times New Roman" w:hAnsi="Times New Roman" w:cs="Times New Roman"/>
        </w:rPr>
      </w:pPr>
    </w:p>
    <w:p w:rsidR="00B8653F" w:rsidRDefault="00B8653F" w:rsidP="0072015F">
      <w:pPr>
        <w:spacing w:after="0" w:line="240" w:lineRule="auto"/>
        <w:ind w:left="708" w:hanging="708"/>
        <w:rPr>
          <w:rFonts w:ascii="Times New Roman" w:hAnsi="Times New Roman" w:cs="Times New Roman"/>
        </w:rPr>
      </w:pPr>
    </w:p>
    <w:p w:rsidR="00B8653F" w:rsidRDefault="00B8653F" w:rsidP="0072015F">
      <w:pPr>
        <w:spacing w:after="0" w:line="240" w:lineRule="auto"/>
        <w:ind w:left="708" w:hanging="708"/>
        <w:rPr>
          <w:rFonts w:ascii="Times New Roman" w:hAnsi="Times New Roman" w:cs="Times New Roman"/>
        </w:rPr>
      </w:pPr>
    </w:p>
    <w:p w:rsidR="00B8653F" w:rsidRDefault="00B8653F" w:rsidP="0072015F">
      <w:pPr>
        <w:spacing w:after="0" w:line="240" w:lineRule="auto"/>
        <w:ind w:left="708" w:hanging="708"/>
        <w:rPr>
          <w:rFonts w:ascii="Times New Roman" w:hAnsi="Times New Roman" w:cs="Times New Roman"/>
        </w:rPr>
      </w:pPr>
    </w:p>
    <w:p w:rsidR="00B8653F" w:rsidRDefault="00B8653F" w:rsidP="0072015F">
      <w:pPr>
        <w:spacing w:after="0" w:line="240" w:lineRule="auto"/>
        <w:ind w:left="708" w:hanging="708"/>
        <w:rPr>
          <w:rFonts w:ascii="Times New Roman" w:hAnsi="Times New Roman" w:cs="Times New Roman"/>
        </w:rPr>
      </w:pPr>
    </w:p>
    <w:p w:rsidR="00B8653F" w:rsidRDefault="00B8653F" w:rsidP="0072015F">
      <w:pPr>
        <w:spacing w:after="0" w:line="240" w:lineRule="auto"/>
        <w:ind w:left="708" w:hanging="708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pStyle w:val="Norml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firstLine="3780"/>
        <w:rPr>
          <w:rFonts w:ascii="Times New Roman" w:hAnsi="Times New Roman" w:cs="Times New Roman"/>
          <w:color w:val="auto"/>
        </w:rPr>
      </w:pPr>
    </w:p>
    <w:p w:rsidR="00B8653F" w:rsidRPr="00DB5C5E" w:rsidRDefault="00B8653F" w:rsidP="0072015F">
      <w:pPr>
        <w:pStyle w:val="Norml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Times New Roman" w:hAnsi="Times New Roman" w:cs="Times New Roman"/>
          <w:color w:val="auto"/>
        </w:rPr>
      </w:pPr>
      <w:r w:rsidRPr="00DB5C5E">
        <w:rPr>
          <w:rFonts w:ascii="Times New Roman" w:hAnsi="Times New Roman" w:cs="Times New Roman"/>
          <w:color w:val="auto"/>
        </w:rPr>
        <w:t>Kelt:……………………..…, 201</w:t>
      </w:r>
      <w:r>
        <w:rPr>
          <w:rFonts w:ascii="Times New Roman" w:hAnsi="Times New Roman" w:cs="Times New Roman"/>
          <w:color w:val="auto"/>
        </w:rPr>
        <w:t>6</w:t>
      </w:r>
      <w:r w:rsidRPr="00DB5C5E">
        <w:rPr>
          <w:rFonts w:ascii="Times New Roman" w:hAnsi="Times New Roman" w:cs="Times New Roman"/>
          <w:color w:val="auto"/>
        </w:rPr>
        <w:t>.. ………………….</w:t>
      </w:r>
    </w:p>
    <w:p w:rsidR="00B8653F" w:rsidRPr="00DB5C5E" w:rsidRDefault="00B8653F" w:rsidP="0072015F">
      <w:pPr>
        <w:pStyle w:val="Norml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Times New Roman" w:hAnsi="Times New Roman" w:cs="Times New Roman"/>
          <w:color w:val="auto"/>
        </w:rPr>
      </w:pP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  <w:t>…………………………….</w:t>
      </w:r>
    </w:p>
    <w:p w:rsidR="00B8653F" w:rsidRPr="00DB5C5E" w:rsidRDefault="00B8653F" w:rsidP="0072015F">
      <w:pPr>
        <w:pStyle w:val="Norml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rPr>
          <w:rFonts w:ascii="Times New Roman" w:hAnsi="Times New Roman" w:cs="Times New Roman"/>
          <w:color w:val="auto"/>
        </w:rPr>
      </w:pP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 w:rsidRPr="00DB5C5E">
        <w:rPr>
          <w:rFonts w:ascii="Times New Roman" w:hAnsi="Times New Roman" w:cs="Times New Roman"/>
          <w:color w:val="auto"/>
        </w:rPr>
        <w:tab/>
      </w:r>
      <w:r>
        <w:rPr>
          <w:rFonts w:ascii="Times New Roman" w:hAnsi="Times New Roman" w:cs="Times New Roman"/>
          <w:color w:val="auto"/>
        </w:rPr>
        <w:t>mentor</w:t>
      </w:r>
      <w:r w:rsidRPr="00DB5C5E">
        <w:rPr>
          <w:rFonts w:ascii="Times New Roman" w:hAnsi="Times New Roman" w:cs="Times New Roman"/>
          <w:color w:val="auto"/>
        </w:rPr>
        <w:t xml:space="preserve"> aláírása</w:t>
      </w:r>
    </w:p>
    <w:p w:rsidR="00B8653F" w:rsidRDefault="00B8653F" w:rsidP="0072015F">
      <w:pPr>
        <w:pStyle w:val="Norml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538"/>
        <w:rPr>
          <w:rFonts w:ascii="Times New Roman" w:hAnsi="Times New Roman" w:cs="Times New Roman"/>
          <w:color w:val="auto"/>
        </w:rPr>
      </w:pPr>
      <w:r w:rsidRPr="00DB5C5E">
        <w:rPr>
          <w:rFonts w:ascii="Times New Roman" w:hAnsi="Times New Roman" w:cs="Times New Roman"/>
          <w:color w:val="auto"/>
        </w:rPr>
        <w:t xml:space="preserve">    PH</w:t>
      </w:r>
    </w:p>
    <w:p w:rsidR="00B8653F" w:rsidRDefault="00B8653F" w:rsidP="0072015F">
      <w:pPr>
        <w:pStyle w:val="Norml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538"/>
        <w:rPr>
          <w:rFonts w:ascii="Times New Roman" w:hAnsi="Times New Roman" w:cs="Times New Roman"/>
          <w:color w:val="auto"/>
        </w:rPr>
      </w:pPr>
    </w:p>
    <w:p w:rsidR="00B8653F" w:rsidRPr="00DB5C5E" w:rsidRDefault="00B8653F" w:rsidP="0072015F">
      <w:pPr>
        <w:pStyle w:val="Norml2"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</w:tabs>
        <w:ind w:left="3538"/>
        <w:rPr>
          <w:rFonts w:ascii="Times New Roman" w:hAnsi="Times New Roman" w:cs="Times New Roman"/>
          <w:color w:val="auto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Pr="00DB5C5E" w:rsidRDefault="00B8653F" w:rsidP="0072015F">
      <w:pPr>
        <w:pStyle w:val="NormalWeb"/>
        <w:spacing w:before="0" w:beforeAutospacing="0" w:after="0" w:afterAutospacing="0" w:line="240" w:lineRule="auto"/>
        <w:ind w:right="150" w:firstLine="0"/>
        <w:jc w:val="both"/>
        <w:rPr>
          <w:rFonts w:ascii="Times New Roman" w:hAnsi="Times New Roman" w:cs="Times New Roman"/>
        </w:rPr>
      </w:pPr>
    </w:p>
    <w:p w:rsidR="00B8653F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72015F">
      <w:pPr>
        <w:pStyle w:val="ListParagraph"/>
        <w:spacing w:after="0" w:line="240" w:lineRule="auto"/>
        <w:ind w:left="360" w:firstLine="0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II. </w:t>
      </w:r>
      <w:r w:rsidRPr="00444C78">
        <w:rPr>
          <w:rFonts w:ascii="Times New Roman" w:hAnsi="Times New Roman" w:cs="Times New Roman"/>
          <w:b/>
          <w:bCs/>
        </w:rPr>
        <w:t>számú melléklet</w:t>
      </w:r>
    </w:p>
    <w:p w:rsidR="00B8653F" w:rsidRPr="00F762A4" w:rsidRDefault="00B8653F" w:rsidP="0072015F">
      <w:pPr>
        <w:spacing w:after="0" w:line="240" w:lineRule="auto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Munkateljesítménye az alábbi munkakör specifikus</w:t>
      </w:r>
      <w:r w:rsidRPr="00DB5C5E">
        <w:rPr>
          <w:rFonts w:ascii="Times New Roman" w:hAnsi="Times New Roman" w:cs="Times New Roman"/>
          <w:b/>
          <w:bCs/>
        </w:rPr>
        <w:t xml:space="preserve"> szempontok szerint </w:t>
      </w:r>
      <w:r>
        <w:rPr>
          <w:rFonts w:ascii="Times New Roman" w:hAnsi="Times New Roman" w:cs="Times New Roman"/>
          <w:b/>
          <w:bCs/>
        </w:rPr>
        <w:t>került értékelésre</w:t>
      </w:r>
    </w:p>
    <w:p w:rsidR="00B8653F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959"/>
        <w:gridCol w:w="3118"/>
        <w:gridCol w:w="2835"/>
        <w:gridCol w:w="2948"/>
      </w:tblGrid>
      <w:tr w:rsidR="00B8653F" w:rsidRPr="00B553DB">
        <w:trPr>
          <w:jc w:val="center"/>
        </w:trPr>
        <w:tc>
          <w:tcPr>
            <w:tcW w:w="959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118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Óvodatitkár</w:t>
            </w:r>
          </w:p>
        </w:tc>
        <w:tc>
          <w:tcPr>
            <w:tcW w:w="2835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Pedagógiai asszisztens</w:t>
            </w:r>
          </w:p>
        </w:tc>
        <w:tc>
          <w:tcPr>
            <w:tcW w:w="2948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Óvodai dajka</w:t>
            </w:r>
          </w:p>
        </w:tc>
      </w:tr>
      <w:tr w:rsidR="00B8653F" w:rsidRPr="00B553DB">
        <w:trPr>
          <w:trHeight w:val="1967"/>
          <w:jc w:val="center"/>
        </w:trPr>
        <w:tc>
          <w:tcPr>
            <w:tcW w:w="959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1.</w:t>
            </w:r>
          </w:p>
        </w:tc>
        <w:tc>
          <w:tcPr>
            <w:tcW w:w="3118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Intézi a külső és belső iratforgalom naprakész bonyolítását, és önállóan végzi az óvodavezető munkavégzésével kapcsolatos titkársági teendőket, nyilvántartja a határidős feladatokat, gondoskodik a munkavégzéshez szükséges ügyviteli feladatok ellátásáról, vezeti a jegyzőkönyvet és emlékeztetőt.</w:t>
            </w:r>
          </w:p>
        </w:tc>
        <w:tc>
          <w:tcPr>
            <w:tcW w:w="2835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Az óvodapedagógus mellett a nevelési tervnek megfelelően tevékenyen részt vesz a gyermekcsoport életében, közreműködik a gondozási feladatok ellátásban, a gyerekek étkeztetésével kapcsolatos feladatok ellátásában a helyi pedagógiai program szerint.</w:t>
            </w:r>
          </w:p>
        </w:tc>
        <w:tc>
          <w:tcPr>
            <w:tcW w:w="2948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Gondoskodik az óvoda helyiségeinek belső rendjéről, tisztaságáról, a megfelelő higiénés körülmények megtartásáról.</w:t>
            </w:r>
          </w:p>
          <w:p w:rsidR="00B8653F" w:rsidRPr="00B553DB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Napi feladatok:</w:t>
            </w:r>
          </w:p>
          <w:p w:rsidR="00B8653F" w:rsidRPr="00B553DB" w:rsidRDefault="00B8653F" w:rsidP="00B1397B">
            <w:pPr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rendben tartja a foglalkoztató termet, öltözőt, fürdőszobát</w:t>
            </w:r>
          </w:p>
          <w:p w:rsidR="00B8653F" w:rsidRPr="00B553DB" w:rsidRDefault="00B8653F" w:rsidP="00B1397B">
            <w:pPr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a fürdőszobában az életkori sajátosságoknak megfelelően segítséget nyújt a gyermekeknek</w:t>
            </w:r>
          </w:p>
          <w:p w:rsidR="00B8653F" w:rsidRPr="00B553DB" w:rsidRDefault="00B8653F" w:rsidP="00B1397B">
            <w:pPr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fogyasztásra, tálalásra előkészíti az ételeket, elrakja a használt eszközöket</w:t>
            </w:r>
          </w:p>
          <w:p w:rsidR="00B8653F" w:rsidRPr="00B553DB" w:rsidRDefault="00B8653F" w:rsidP="00B1397B">
            <w:pPr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gondoskodik megfelelő ivóvízről télen-nyáron</w:t>
            </w:r>
          </w:p>
          <w:p w:rsidR="00B8653F" w:rsidRPr="00B553DB" w:rsidRDefault="00B8653F" w:rsidP="00B1397B">
            <w:pPr>
              <w:numPr>
                <w:ilvl w:val="0"/>
                <w:numId w:val="32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a munkarendnek megfelelően a reggelit, ebédet és uzsonnát átveszi az óvoda konyháján</w:t>
            </w:r>
          </w:p>
          <w:p w:rsidR="00B8653F" w:rsidRPr="00B553DB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Heti feladatok:</w:t>
            </w:r>
          </w:p>
          <w:p w:rsidR="00B8653F" w:rsidRPr="00B553DB" w:rsidRDefault="00B8653F" w:rsidP="00B1397B">
            <w:pPr>
              <w:numPr>
                <w:ilvl w:val="0"/>
                <w:numId w:val="3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fertőtleníti a fogmosó poharakat és fésűket</w:t>
            </w:r>
          </w:p>
          <w:p w:rsidR="00B8653F" w:rsidRPr="00B553DB" w:rsidRDefault="00B8653F" w:rsidP="00B1397B">
            <w:pPr>
              <w:numPr>
                <w:ilvl w:val="0"/>
                <w:numId w:val="3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meglocsolja a virágokat (csoport, öltöző, lépcsőház)</w:t>
            </w:r>
          </w:p>
          <w:p w:rsidR="00B8653F" w:rsidRPr="00B553DB" w:rsidRDefault="00B8653F" w:rsidP="00B1397B">
            <w:pPr>
              <w:numPr>
                <w:ilvl w:val="0"/>
                <w:numId w:val="33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mossa, cseréli a törölközőket</w:t>
            </w:r>
          </w:p>
          <w:p w:rsidR="00B8653F" w:rsidRPr="00B553DB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Időszakos feladatok:</w:t>
            </w:r>
          </w:p>
          <w:p w:rsidR="00B8653F" w:rsidRPr="00B553DB" w:rsidRDefault="00B8653F" w:rsidP="00B1397B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szükség szerinti varrja, javítja a textíliákat</w:t>
            </w:r>
          </w:p>
          <w:p w:rsidR="00B8653F" w:rsidRPr="00B553DB" w:rsidRDefault="00B8653F" w:rsidP="00B1397B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váltja a gyermekek ágyneműit</w:t>
            </w:r>
          </w:p>
          <w:p w:rsidR="00B8653F" w:rsidRPr="00B553DB" w:rsidRDefault="00B8653F" w:rsidP="00B1397B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mossa, vasalja a csoport textíliáit</w:t>
            </w:r>
          </w:p>
          <w:p w:rsidR="00B8653F" w:rsidRPr="00B553DB" w:rsidRDefault="00B8653F" w:rsidP="00B1397B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fertőző betegség esetén teljes fertőtlenítést végez</w:t>
            </w:r>
          </w:p>
          <w:p w:rsidR="00B8653F" w:rsidRPr="00B553DB" w:rsidRDefault="00B8653F" w:rsidP="00B1397B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lemossa a játékokat, polcokat és bútorokat</w:t>
            </w:r>
          </w:p>
          <w:p w:rsidR="00B8653F" w:rsidRPr="00B553DB" w:rsidRDefault="00B8653F" w:rsidP="00B1397B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előkészíti az óvodapedagógus által kijelölt eszközöket a csoport foglalkoztatásához</w:t>
            </w:r>
          </w:p>
          <w:p w:rsidR="00B8653F" w:rsidRPr="00B553DB" w:rsidRDefault="00B8653F" w:rsidP="00B1397B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szükség esetén ellátja az elsősegélynyújtással, egészségüggyel kapcsolatos feladatokat</w:t>
            </w:r>
          </w:p>
          <w:p w:rsidR="00B8653F" w:rsidRPr="00B553DB" w:rsidRDefault="00B8653F" w:rsidP="00B1397B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elkíséri csoportját az óvodán kívüli programokra (a munkarend alapján munkaidőben)</w:t>
            </w:r>
          </w:p>
          <w:p w:rsidR="00B8653F" w:rsidRPr="00B553DB" w:rsidRDefault="00B8653F" w:rsidP="00B1397B">
            <w:pPr>
              <w:numPr>
                <w:ilvl w:val="0"/>
                <w:numId w:val="34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aktívan részt vesz a csoport-, illetve óvodaszintű ünnepek lebonyolításában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8653F" w:rsidRPr="00B553DB">
        <w:trPr>
          <w:trHeight w:val="841"/>
          <w:jc w:val="center"/>
        </w:trPr>
        <w:tc>
          <w:tcPr>
            <w:tcW w:w="959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2.</w:t>
            </w:r>
          </w:p>
        </w:tc>
        <w:tc>
          <w:tcPr>
            <w:tcW w:w="3118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Feladata az óvoda és más külső intézmények közötti iratforgalom naprakész vezetése, lebonyolítása. Gondoskodik a telefonok, telefaxok fogadásáról, a kérések, üzenetek, levelek, e-mailek címzetthez történő eljuttatásáról a telefonszámok és tájékoztató táblák naprakészségéről. Szervezi és bonyolítja az ügyfélfogadást, ellátja a protokolláris feladatokat.</w:t>
            </w:r>
          </w:p>
        </w:tc>
        <w:tc>
          <w:tcPr>
            <w:tcW w:w="2835" w:type="dxa"/>
          </w:tcPr>
          <w:p w:rsidR="00B8653F" w:rsidRPr="00B553DB" w:rsidRDefault="00B8653F" w:rsidP="00B1397B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részt vesz a környezet építésében, szépítésében</w:t>
            </w:r>
          </w:p>
          <w:p w:rsidR="00B8653F" w:rsidRPr="00B553DB" w:rsidRDefault="00B8653F" w:rsidP="00B1397B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termet rendez</w:t>
            </w:r>
          </w:p>
          <w:p w:rsidR="00B8653F" w:rsidRPr="00B553DB" w:rsidRDefault="00B8653F" w:rsidP="00B1397B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segít a testnevelés-foglalkozások előkészítésében</w:t>
            </w:r>
          </w:p>
          <w:p w:rsidR="00B8653F" w:rsidRPr="00B553DB" w:rsidRDefault="00B8653F" w:rsidP="00B1397B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segítséget nyújt az öltözésnél</w:t>
            </w:r>
          </w:p>
          <w:p w:rsidR="00B8653F" w:rsidRPr="00B553DB" w:rsidRDefault="00B8653F" w:rsidP="00B1397B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az egészségügyi előírásoknak megfelelően jár el</w:t>
            </w:r>
          </w:p>
          <w:p w:rsidR="00B8653F" w:rsidRPr="00B553DB" w:rsidRDefault="00B8653F" w:rsidP="00B1397B">
            <w:pPr>
              <w:numPr>
                <w:ilvl w:val="0"/>
                <w:numId w:val="31"/>
              </w:numPr>
              <w:spacing w:after="0" w:line="240" w:lineRule="auto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előkészíti az óvodapedagógus által kijelölt a pedagógiai program szerinti tevékenységekhez szükséges foglalkoztató eszközöket.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48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Takarítási feladatok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Munkáját a takarítási utasítás szerint végzi.</w:t>
            </w:r>
          </w:p>
          <w:p w:rsidR="00B8653F" w:rsidRPr="00B553DB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8653F" w:rsidRPr="00B553DB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Napi feladatok:</w:t>
            </w:r>
          </w:p>
          <w:p w:rsidR="00B8653F" w:rsidRPr="00B553DB" w:rsidRDefault="00B8653F" w:rsidP="00B1397B">
            <w:pPr>
              <w:numPr>
                <w:ilvl w:val="0"/>
                <w:numId w:val="3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a munkarendnek megfelelően reggel, illetve délután kitakarítja a kijelölt csoportszobát (asztalok súrolása, letörlése, porszívózás, felsöprés, felmosás, sarkok, radiátor alatti rész portalanítása)</w:t>
            </w:r>
          </w:p>
          <w:p w:rsidR="00B8653F" w:rsidRPr="00B553DB" w:rsidRDefault="00B8653F" w:rsidP="00B1397B">
            <w:pPr>
              <w:numPr>
                <w:ilvl w:val="0"/>
                <w:numId w:val="3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étkezések után felseper, ha szükséges, felmos</w:t>
            </w:r>
          </w:p>
          <w:p w:rsidR="00B8653F" w:rsidRPr="00B553DB" w:rsidRDefault="00B8653F" w:rsidP="00B1397B">
            <w:pPr>
              <w:numPr>
                <w:ilvl w:val="0"/>
                <w:numId w:val="3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kitakarítja a csoporthoz tartozó fürdőszobákat délben és este (WC-kagylók, mosdókagylók, tükrök, zuhanyzótálcák tisztán tartása, fertőtlenítése)</w:t>
            </w:r>
          </w:p>
          <w:p w:rsidR="00B8653F" w:rsidRPr="00B553DB" w:rsidRDefault="00B8653F" w:rsidP="00B1397B">
            <w:pPr>
              <w:numPr>
                <w:ilvl w:val="0"/>
                <w:numId w:val="3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délben felmossa a gyermeköltözőt</w:t>
            </w:r>
          </w:p>
          <w:p w:rsidR="00B8653F" w:rsidRPr="00B553DB" w:rsidRDefault="00B8653F" w:rsidP="00B1397B">
            <w:pPr>
              <w:numPr>
                <w:ilvl w:val="0"/>
                <w:numId w:val="3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délelőtt szükség szerint és délben felmossa a lépcsőházat</w:t>
            </w:r>
          </w:p>
          <w:p w:rsidR="00B8653F" w:rsidRPr="00B553DB" w:rsidRDefault="00B8653F" w:rsidP="00B1397B">
            <w:pPr>
              <w:numPr>
                <w:ilvl w:val="0"/>
                <w:numId w:val="35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délutánonként a padok elmozgatásával lesöpri és felmossa gyermeköltözőket, folyosót, lépcsőházat</w:t>
            </w:r>
          </w:p>
          <w:p w:rsidR="00B8653F" w:rsidRPr="00B553DB" w:rsidRDefault="00B8653F" w:rsidP="00B1397B">
            <w:pPr>
              <w:numPr>
                <w:ilvl w:val="0"/>
                <w:numId w:val="3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kiüríti, tisztán tartja a szemeteseket</w:t>
            </w:r>
          </w:p>
          <w:p w:rsidR="00B8653F" w:rsidRPr="00B553DB" w:rsidRDefault="00B8653F" w:rsidP="00B1397B">
            <w:pPr>
              <w:numPr>
                <w:ilvl w:val="0"/>
                <w:numId w:val="36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kitakarítja az előteret (porszívózás, felmosás naponta + hetente egyszer az eszközök elmozgatása)</w:t>
            </w:r>
          </w:p>
          <w:p w:rsidR="00B8653F" w:rsidRPr="00B553DB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Heti feladatok:</w:t>
            </w:r>
          </w:p>
          <w:p w:rsidR="00B8653F" w:rsidRPr="00B553DB" w:rsidRDefault="00B8653F" w:rsidP="00B1397B">
            <w:pPr>
              <w:numPr>
                <w:ilvl w:val="0"/>
                <w:numId w:val="3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kéthetente egy alkalommal alaposan kitakarítja a kijelölt csoportszobát (szőnyeg, padló, könnyebb bútorok elmozgatása stb.)</w:t>
            </w:r>
          </w:p>
          <w:p w:rsidR="00B8653F" w:rsidRPr="00B553DB" w:rsidRDefault="00B8653F" w:rsidP="00B1397B">
            <w:pPr>
              <w:numPr>
                <w:ilvl w:val="0"/>
                <w:numId w:val="3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pókhálózás</w:t>
            </w:r>
          </w:p>
          <w:p w:rsidR="00B8653F" w:rsidRPr="00B553DB" w:rsidRDefault="00B8653F" w:rsidP="00B1397B">
            <w:pPr>
              <w:numPr>
                <w:ilvl w:val="0"/>
                <w:numId w:val="3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portalanítja az ablakpárkányokat</w:t>
            </w:r>
          </w:p>
          <w:p w:rsidR="00B8653F" w:rsidRPr="00B553DB" w:rsidRDefault="00B8653F" w:rsidP="00B1397B">
            <w:pPr>
              <w:numPr>
                <w:ilvl w:val="0"/>
                <w:numId w:val="3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a kijelölt csoportszobában letörli a port</w:t>
            </w:r>
          </w:p>
          <w:p w:rsidR="00B8653F" w:rsidRPr="00B553DB" w:rsidRDefault="00B8653F" w:rsidP="00B1397B">
            <w:pPr>
              <w:numPr>
                <w:ilvl w:val="0"/>
                <w:numId w:val="37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letörli az öltözőszekrények tetejét és a cipőtartókat</w:t>
            </w:r>
          </w:p>
          <w:p w:rsidR="00B8653F" w:rsidRPr="00B553DB" w:rsidRDefault="00B8653F" w:rsidP="00B1397B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B8653F" w:rsidRPr="00B553DB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Időszakos feladatok:</w:t>
            </w:r>
          </w:p>
          <w:p w:rsidR="00B8653F" w:rsidRPr="00B553DB" w:rsidRDefault="00B8653F" w:rsidP="00B1397B">
            <w:pPr>
              <w:numPr>
                <w:ilvl w:val="0"/>
                <w:numId w:val="3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szükség szerint lemossa az ajtókat</w:t>
            </w:r>
          </w:p>
          <w:p w:rsidR="00B8653F" w:rsidRPr="00B553DB" w:rsidRDefault="00B8653F" w:rsidP="00B1397B">
            <w:pPr>
              <w:numPr>
                <w:ilvl w:val="0"/>
                <w:numId w:val="3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évente 2 alkalommal elvégzi a kijelölt csoportszoba teljes nagytakarítását (bútorok elmozgatása, lemosása, WC-tartályok, csempe lemosása, csövek, villanykapcsolók tisztítása, öltözőszekrények lemosása, ablakok tisztítása, függöny mosása)</w:t>
            </w:r>
          </w:p>
          <w:p w:rsidR="00B8653F" w:rsidRPr="00B553DB" w:rsidRDefault="00B8653F" w:rsidP="00B1397B">
            <w:pPr>
              <w:numPr>
                <w:ilvl w:val="0"/>
                <w:numId w:val="38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közös feladatként a közös helyiségek (folyosó, lépcsőház, előtér, egyéb helyiségek, játéktárolók) teljes nagytakarítása</w:t>
            </w:r>
          </w:p>
        </w:tc>
      </w:tr>
      <w:tr w:rsidR="00B8653F" w:rsidRPr="00B553DB">
        <w:trPr>
          <w:jc w:val="center"/>
        </w:trPr>
        <w:tc>
          <w:tcPr>
            <w:tcW w:w="959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3.</w:t>
            </w:r>
          </w:p>
        </w:tc>
        <w:tc>
          <w:tcPr>
            <w:tcW w:w="3118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Átveszi az óvoda részére címzett valamennyi iratot, továbbá a beérkező és kimenő leveleket, valamint az egyéb iratokat, küldeményeket.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835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A napirend szerint a gyermekek fejlettségének megfelelően segít az öltözködési, tisztálkodási, étkezési és önkiszolgálási teendők ellátásában.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48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Az óvodapedagógus mellett a nevelési tervnek megfelelően tevékenyen részt vesz a gyermekcsoport életében, közreműködik a gondozási feladatainak ellátásban és a gyerekek étkeztetésével kapcsolatos feladatok ellátásában a pedagógiai program szerint.</w:t>
            </w:r>
          </w:p>
          <w:p w:rsidR="00B8653F" w:rsidRPr="00B553DB" w:rsidRDefault="00B8653F" w:rsidP="00B1397B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részt vesz a környezet építésében, szépítésében</w:t>
            </w:r>
          </w:p>
          <w:p w:rsidR="00B8653F" w:rsidRPr="00B553DB" w:rsidRDefault="00B8653F" w:rsidP="00B1397B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termet rendez</w:t>
            </w:r>
          </w:p>
          <w:p w:rsidR="00B8653F" w:rsidRPr="00B553DB" w:rsidRDefault="00B8653F" w:rsidP="00B1397B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segít a testnevelés-foglalkozások előkészítésében</w:t>
            </w:r>
          </w:p>
          <w:p w:rsidR="00B8653F" w:rsidRPr="00B553DB" w:rsidRDefault="00B8653F" w:rsidP="00B1397B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segítséget nyújt az öltözésnél</w:t>
            </w:r>
          </w:p>
          <w:p w:rsidR="00B8653F" w:rsidRPr="00B553DB" w:rsidRDefault="00B8653F" w:rsidP="00B1397B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az egészségügyi előírásoknak megfelelően jár el</w:t>
            </w:r>
          </w:p>
          <w:p w:rsidR="00B8653F" w:rsidRPr="00B553DB" w:rsidRDefault="00B8653F" w:rsidP="00B1397B">
            <w:pPr>
              <w:pStyle w:val="ListParagraph"/>
              <w:numPr>
                <w:ilvl w:val="0"/>
                <w:numId w:val="31"/>
              </w:numPr>
              <w:overflowPunct w:val="0"/>
              <w:autoSpaceDE w:val="0"/>
              <w:autoSpaceDN w:val="0"/>
              <w:adjustRightInd w:val="0"/>
              <w:spacing w:after="0" w:line="240" w:lineRule="auto"/>
              <w:jc w:val="both"/>
              <w:textAlignment w:val="baseline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közreműködik gyermekek tevékenységeinek szervezésében a pedagógiai program szerint</w:t>
            </w:r>
          </w:p>
        </w:tc>
      </w:tr>
      <w:tr w:rsidR="00B8653F" w:rsidRPr="00B553DB">
        <w:trPr>
          <w:jc w:val="center"/>
        </w:trPr>
        <w:tc>
          <w:tcPr>
            <w:tcW w:w="959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4.</w:t>
            </w:r>
          </w:p>
        </w:tc>
        <w:tc>
          <w:tcPr>
            <w:tcW w:w="3118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 xml:space="preserve">Gondoskodik az ügyiratok, levelek iktatásáról, irattárózásáról az Iratkezelési Szabályzatban leírtaknak megfelelően. A névjegyalbumot kialakítja és folyamatosan vezeti (név, cím, telefonszám, e-mail címek...), továbbá kezeli a kézi irattárat, a szerződések tárát és a hatályos szabályzatok és utasítások gyűjteményét. </w:t>
            </w:r>
          </w:p>
        </w:tc>
        <w:tc>
          <w:tcPr>
            <w:tcW w:w="2835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Közreműködik a gyermekbalesetek megelőzésében és a veszélyhelyzet elhárításában.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48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Séták, kirándulások alkalmával kíséri a gyermekcsoportot, segítve a biztonságos közlekedést.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A napirend szerint a gyermekek fejlettségének megfelelően segít az öltözködési, tisztálkodási, étkezési és önkiszolgálási teendők ellátásában.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Közreműködik az óvodai rendezvények lebonyolításában.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Közreműködik a gyermekbalesetek megelőzésében és a veszélyhelyzet elhárításában, segít a különböző tevékenységekhez szükséges eszközök előkészítésében, elrakásában, terem át és visszarendezésében.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B8653F" w:rsidRPr="00B553DB">
        <w:trPr>
          <w:jc w:val="center"/>
        </w:trPr>
        <w:tc>
          <w:tcPr>
            <w:tcW w:w="959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5.</w:t>
            </w:r>
          </w:p>
        </w:tc>
        <w:tc>
          <w:tcPr>
            <w:tcW w:w="3118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Gondoskodik arról, hogy a szabályzat és utasításgyűjtemény aktualizált, hatályos tartalma a számítógépen elérhető legyen, gondoskodik továbbá a kimenő iratok (levelek) elkészítéséről, a szabályoknak megfelelő postázásáról, a postai küldemények, ill. kézbesítők által hozott iratok átvételéről.</w:t>
            </w:r>
          </w:p>
        </w:tc>
        <w:tc>
          <w:tcPr>
            <w:tcW w:w="2835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Tevékenyen részt vesz az óvodai ünnepélyeken, hagyományok előkészítésében, megszervezésében, lebonyolításában, az illetékes óvodapedagógus útmutatása szerint.</w:t>
            </w:r>
          </w:p>
          <w:p w:rsidR="00B8653F" w:rsidRPr="00B553DB" w:rsidRDefault="00B8653F" w:rsidP="00B1397B">
            <w:pPr>
              <w:spacing w:after="0" w:line="240" w:lineRule="auto"/>
              <w:ind w:firstLine="0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948" w:type="dxa"/>
          </w:tcPr>
          <w:p w:rsidR="00B8653F" w:rsidRPr="00B553DB" w:rsidRDefault="00B8653F" w:rsidP="00B1397B">
            <w:pPr>
              <w:spacing w:after="0" w:line="240" w:lineRule="auto"/>
              <w:ind w:firstLine="0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 w:rsidRPr="00B553DB">
              <w:rPr>
                <w:rFonts w:ascii="Times New Roman" w:hAnsi="Times New Roman" w:cs="Times New Roman"/>
                <w:sz w:val="18"/>
                <w:szCs w:val="18"/>
              </w:rPr>
              <w:t>Tevékenyen részt vesz az óvodai ünnepélyeken, hagyományokon aktívan közreműködik az illetékes óvodapedagógus útmutatása szerint.</w:t>
            </w:r>
          </w:p>
          <w:p w:rsidR="00B8653F" w:rsidRPr="00B553DB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B8653F" w:rsidRPr="00DB5C5E" w:rsidRDefault="00B8653F" w:rsidP="0072015F">
      <w:pPr>
        <w:spacing w:after="0" w:line="240" w:lineRule="auto"/>
        <w:ind w:firstLine="0"/>
        <w:rPr>
          <w:rFonts w:ascii="Times New Roman" w:hAnsi="Times New Roman" w:cs="Times New Roman"/>
        </w:rPr>
      </w:pPr>
    </w:p>
    <w:p w:rsidR="00B8653F" w:rsidRDefault="00B8653F" w:rsidP="001E759F">
      <w:pPr>
        <w:shd w:val="clear" w:color="auto" w:fill="FFE4CA"/>
        <w:spacing w:after="0" w:line="240" w:lineRule="auto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  <w:t>4.sz. melléklet</w:t>
      </w:r>
    </w:p>
    <w:p w:rsidR="00B8653F" w:rsidRPr="00956822" w:rsidRDefault="00B8653F" w:rsidP="00A846E5">
      <w:pPr>
        <w:pStyle w:val="Heading1"/>
        <w:jc w:val="center"/>
        <w:rPr>
          <w:rFonts w:ascii="Times New Roman" w:hAnsi="Times New Roman" w:cs="Times New Roman"/>
          <w:sz w:val="24"/>
          <w:szCs w:val="24"/>
        </w:rPr>
      </w:pPr>
      <w:r w:rsidRPr="00956822">
        <w:rPr>
          <w:rFonts w:ascii="Times New Roman" w:hAnsi="Times New Roman" w:cs="Times New Roman"/>
          <w:sz w:val="24"/>
          <w:szCs w:val="24"/>
        </w:rPr>
        <w:t>MINŐSÍTŐ LAP</w:t>
      </w:r>
    </w:p>
    <w:p w:rsidR="00B8653F" w:rsidRPr="00956822" w:rsidRDefault="00B8653F" w:rsidP="00A846E5">
      <w:pPr>
        <w:jc w:val="center"/>
        <w:rPr>
          <w:rFonts w:cs="Times New Roman"/>
          <w:b/>
          <w:bCs/>
        </w:rPr>
      </w:pPr>
    </w:p>
    <w:p w:rsidR="00B8653F" w:rsidRPr="00956822" w:rsidRDefault="00B8653F" w:rsidP="00A846E5">
      <w:pPr>
        <w:jc w:val="center"/>
        <w:rPr>
          <w:b/>
          <w:bCs/>
        </w:rPr>
      </w:pPr>
      <w:r w:rsidRPr="00956822">
        <w:rPr>
          <w:b/>
          <w:bCs/>
        </w:rPr>
        <w:t>A pedagógus szakképzettséggel rendelkező nevelő és oktató munkát közvetlenül segítő munkakörben foglal</w:t>
      </w:r>
      <w:r>
        <w:rPr>
          <w:b/>
          <w:bCs/>
        </w:rPr>
        <w:t>koztatottakra vonatkozó minősítő</w:t>
      </w:r>
      <w:r w:rsidRPr="00956822">
        <w:rPr>
          <w:b/>
          <w:bCs/>
        </w:rPr>
        <w:t xml:space="preserve"> lap</w:t>
      </w:r>
    </w:p>
    <w:p w:rsidR="00B8653F" w:rsidRPr="00956822" w:rsidRDefault="00B8653F" w:rsidP="00A846E5">
      <w:pPr>
        <w:jc w:val="center"/>
        <w:rPr>
          <w:rFonts w:cs="Times New Roman"/>
          <w:b/>
          <w:bCs/>
          <w:sz w:val="20"/>
          <w:szCs w:val="20"/>
        </w:rPr>
      </w:pPr>
    </w:p>
    <w:p w:rsidR="00B8653F" w:rsidRPr="00956822" w:rsidRDefault="00B8653F" w:rsidP="00A846E5">
      <w:pPr>
        <w:numPr>
          <w:ilvl w:val="0"/>
          <w:numId w:val="40"/>
        </w:numPr>
        <w:tabs>
          <w:tab w:val="clear" w:pos="1080"/>
          <w:tab w:val="num" w:pos="720"/>
        </w:tabs>
        <w:spacing w:after="0" w:line="240" w:lineRule="auto"/>
        <w:ind w:hanging="1080"/>
        <w:jc w:val="both"/>
        <w:rPr>
          <w:rFonts w:cs="Times New Roman"/>
          <w:sz w:val="20"/>
          <w:szCs w:val="20"/>
        </w:rPr>
      </w:pPr>
      <w:r>
        <w:rPr>
          <w:sz w:val="20"/>
          <w:szCs w:val="20"/>
        </w:rPr>
        <w:t>Személyi adatok</w:t>
      </w:r>
    </w:p>
    <w:p w:rsidR="00B8653F" w:rsidRPr="00956822" w:rsidRDefault="00B8653F" w:rsidP="00A846E5">
      <w:pPr>
        <w:ind w:left="360"/>
        <w:jc w:val="both"/>
        <w:rPr>
          <w:rFonts w:cs="Times New Roman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70AD47"/>
          <w:bottom w:val="single" w:sz="4" w:space="0" w:color="70AD47"/>
        </w:tblBorders>
        <w:tblLook w:val="01E0"/>
      </w:tblPr>
      <w:tblGrid>
        <w:gridCol w:w="3528"/>
        <w:gridCol w:w="5580"/>
      </w:tblGrid>
      <w:tr w:rsidR="00B8653F" w:rsidRPr="002526F4">
        <w:tc>
          <w:tcPr>
            <w:tcW w:w="3528" w:type="dxa"/>
            <w:tcBorders>
              <w:top w:val="sing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Név</w:t>
            </w:r>
          </w:p>
        </w:tc>
        <w:tc>
          <w:tcPr>
            <w:tcW w:w="5580" w:type="dxa"/>
            <w:tcBorders>
              <w:top w:val="sing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c>
          <w:tcPr>
            <w:tcW w:w="3528" w:type="dxa"/>
            <w:shd w:val="clear" w:color="auto" w:fill="E2EFD9"/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Leánykori név</w:t>
            </w:r>
          </w:p>
        </w:tc>
        <w:tc>
          <w:tcPr>
            <w:tcW w:w="5580" w:type="dxa"/>
            <w:shd w:val="clear" w:color="auto" w:fill="E2EFD9"/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c>
          <w:tcPr>
            <w:tcW w:w="3528" w:type="dxa"/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Anyja neve</w:t>
            </w:r>
          </w:p>
        </w:tc>
        <w:tc>
          <w:tcPr>
            <w:tcW w:w="5580" w:type="dxa"/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c>
          <w:tcPr>
            <w:tcW w:w="3528" w:type="dxa"/>
            <w:shd w:val="clear" w:color="auto" w:fill="E2EFD9"/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Születési, hely, idő</w:t>
            </w:r>
          </w:p>
        </w:tc>
        <w:tc>
          <w:tcPr>
            <w:tcW w:w="5580" w:type="dxa"/>
            <w:shd w:val="clear" w:color="auto" w:fill="E2EFD9"/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c>
          <w:tcPr>
            <w:tcW w:w="3528" w:type="dxa"/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Oktatási azonosító</w:t>
            </w:r>
          </w:p>
        </w:tc>
        <w:tc>
          <w:tcPr>
            <w:tcW w:w="5580" w:type="dxa"/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c>
          <w:tcPr>
            <w:tcW w:w="3528" w:type="dxa"/>
            <w:shd w:val="clear" w:color="auto" w:fill="E2EFD9"/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Munkahely</w:t>
            </w:r>
          </w:p>
        </w:tc>
        <w:tc>
          <w:tcPr>
            <w:tcW w:w="5580" w:type="dxa"/>
            <w:shd w:val="clear" w:color="auto" w:fill="E2EFD9"/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c>
          <w:tcPr>
            <w:tcW w:w="3528" w:type="dxa"/>
            <w:tcBorders>
              <w:top w:val="doub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Munkakör</w:t>
            </w:r>
          </w:p>
        </w:tc>
        <w:tc>
          <w:tcPr>
            <w:tcW w:w="5580" w:type="dxa"/>
            <w:tcBorders>
              <w:top w:val="doub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</w:tbl>
    <w:p w:rsidR="00B8653F" w:rsidRPr="00956822" w:rsidRDefault="00B8653F" w:rsidP="00A846E5">
      <w:pPr>
        <w:jc w:val="both"/>
        <w:rPr>
          <w:rFonts w:cs="Times New Roman"/>
          <w:sz w:val="20"/>
          <w:szCs w:val="20"/>
        </w:rPr>
      </w:pPr>
    </w:p>
    <w:p w:rsidR="00B8653F" w:rsidRPr="00956822" w:rsidRDefault="00B8653F" w:rsidP="00A846E5">
      <w:pPr>
        <w:jc w:val="both"/>
        <w:rPr>
          <w:sz w:val="20"/>
          <w:szCs w:val="20"/>
        </w:rPr>
      </w:pPr>
      <w:r w:rsidRPr="00956822">
        <w:rPr>
          <w:sz w:val="20"/>
          <w:szCs w:val="20"/>
        </w:rPr>
        <w:t>2.</w:t>
      </w:r>
      <w:r w:rsidRPr="00956822">
        <w:rPr>
          <w:sz w:val="20"/>
          <w:szCs w:val="20"/>
        </w:rPr>
        <w:tab/>
        <w:t>A jogviszonnyal kapcsolatos adatok</w:t>
      </w:r>
    </w:p>
    <w:p w:rsidR="00B8653F" w:rsidRPr="00956822" w:rsidRDefault="00B8653F" w:rsidP="00A846E5">
      <w:pPr>
        <w:jc w:val="both"/>
        <w:rPr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70AD47"/>
          <w:bottom w:val="single" w:sz="4" w:space="0" w:color="70AD47"/>
        </w:tblBorders>
        <w:tblLook w:val="01E0"/>
      </w:tblPr>
      <w:tblGrid>
        <w:gridCol w:w="3528"/>
        <w:gridCol w:w="5580"/>
      </w:tblGrid>
      <w:tr w:rsidR="00B8653F" w:rsidRPr="002526F4">
        <w:tc>
          <w:tcPr>
            <w:tcW w:w="3528" w:type="dxa"/>
            <w:tcBorders>
              <w:top w:val="sing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Munkaviszony kezdete</w:t>
            </w:r>
          </w:p>
        </w:tc>
        <w:tc>
          <w:tcPr>
            <w:tcW w:w="5580" w:type="dxa"/>
            <w:tcBorders>
              <w:top w:val="sing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c>
          <w:tcPr>
            <w:tcW w:w="3528" w:type="dxa"/>
            <w:shd w:val="clear" w:color="auto" w:fill="E2EFD9"/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Besorolása</w:t>
            </w:r>
          </w:p>
        </w:tc>
        <w:tc>
          <w:tcPr>
            <w:tcW w:w="5580" w:type="dxa"/>
            <w:shd w:val="clear" w:color="auto" w:fill="E2EFD9"/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c>
          <w:tcPr>
            <w:tcW w:w="3528" w:type="dxa"/>
            <w:tcBorders>
              <w:top w:val="doub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A minősítés időpontja</w:t>
            </w:r>
          </w:p>
        </w:tc>
        <w:tc>
          <w:tcPr>
            <w:tcW w:w="5580" w:type="dxa"/>
            <w:tcBorders>
              <w:top w:val="doub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jc w:val="both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</w:tbl>
    <w:p w:rsidR="00B8653F" w:rsidRPr="00956822" w:rsidRDefault="00B8653F" w:rsidP="00A846E5">
      <w:pPr>
        <w:jc w:val="both"/>
        <w:rPr>
          <w:rFonts w:cs="Times New Roman"/>
          <w:sz w:val="20"/>
          <w:szCs w:val="20"/>
        </w:rPr>
      </w:pPr>
    </w:p>
    <w:p w:rsidR="00B8653F" w:rsidRPr="00956822" w:rsidRDefault="00B8653F" w:rsidP="00A846E5">
      <w:pPr>
        <w:numPr>
          <w:ilvl w:val="0"/>
          <w:numId w:val="41"/>
        </w:numPr>
        <w:spacing w:after="0" w:line="240" w:lineRule="auto"/>
        <w:ind w:hanging="720"/>
        <w:jc w:val="both"/>
        <w:rPr>
          <w:sz w:val="20"/>
          <w:szCs w:val="20"/>
        </w:rPr>
      </w:pPr>
      <w:r>
        <w:rPr>
          <w:sz w:val="20"/>
          <w:szCs w:val="20"/>
        </w:rPr>
        <w:t>A</w:t>
      </w:r>
      <w:r w:rsidRPr="00956822">
        <w:rPr>
          <w:sz w:val="20"/>
          <w:szCs w:val="20"/>
        </w:rPr>
        <w:t xml:space="preserve"> minősítés szempontjai</w:t>
      </w:r>
    </w:p>
    <w:tbl>
      <w:tblPr>
        <w:tblW w:w="9108" w:type="dxa"/>
        <w:tblInd w:w="-106" w:type="dxa"/>
        <w:tblBorders>
          <w:top w:val="single" w:sz="4" w:space="0" w:color="70AD47"/>
          <w:bottom w:val="single" w:sz="4" w:space="0" w:color="70AD47"/>
        </w:tblBorders>
        <w:tblLayout w:type="fixed"/>
        <w:tblLook w:val="01E0"/>
      </w:tblPr>
      <w:tblGrid>
        <w:gridCol w:w="607"/>
        <w:gridCol w:w="2921"/>
        <w:gridCol w:w="1800"/>
        <w:gridCol w:w="1170"/>
        <w:gridCol w:w="1305"/>
        <w:gridCol w:w="1305"/>
      </w:tblGrid>
      <w:tr w:rsidR="00B8653F" w:rsidRPr="002526F4">
        <w:trPr>
          <w:trHeight w:val="388"/>
        </w:trPr>
        <w:tc>
          <w:tcPr>
            <w:tcW w:w="3528" w:type="dxa"/>
            <w:gridSpan w:val="2"/>
            <w:vMerge w:val="restart"/>
            <w:tcBorders>
              <w:top w:val="sing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Értékelési szempontok</w:t>
            </w:r>
          </w:p>
        </w:tc>
        <w:tc>
          <w:tcPr>
            <w:tcW w:w="5580" w:type="dxa"/>
            <w:gridSpan w:val="4"/>
            <w:tcBorders>
              <w:top w:val="sing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Értékelés</w:t>
            </w:r>
          </w:p>
        </w:tc>
      </w:tr>
      <w:tr w:rsidR="00B8653F" w:rsidRPr="002526F4">
        <w:trPr>
          <w:trHeight w:val="499"/>
        </w:trPr>
        <w:tc>
          <w:tcPr>
            <w:tcW w:w="3528" w:type="dxa"/>
            <w:gridSpan w:val="2"/>
            <w:vMerge/>
            <w:shd w:val="clear" w:color="auto" w:fill="E2EFD9"/>
          </w:tcPr>
          <w:p w:rsidR="00B8653F" w:rsidRPr="002526F4" w:rsidRDefault="00B8653F" w:rsidP="00B1397B">
            <w:pPr>
              <w:rPr>
                <w:rFonts w:cs="Times New Roman"/>
                <w:b/>
                <w:bCs/>
                <w:color w:val="538135"/>
                <w:sz w:val="20"/>
                <w:szCs w:val="20"/>
              </w:rPr>
            </w:pPr>
          </w:p>
        </w:tc>
        <w:tc>
          <w:tcPr>
            <w:tcW w:w="5580" w:type="dxa"/>
            <w:gridSpan w:val="4"/>
            <w:shd w:val="clear" w:color="auto" w:fill="E2EFD9"/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Nem megfelelő (0) pont</w:t>
            </w:r>
          </w:p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Kevéssé megfelelő (1) pont</w:t>
            </w:r>
          </w:p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Megfelelő (2) pont</w:t>
            </w:r>
          </w:p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Kiemelkedő (3) pont</w:t>
            </w:r>
          </w:p>
        </w:tc>
      </w:tr>
      <w:tr w:rsidR="00B8653F" w:rsidRPr="002526F4">
        <w:trPr>
          <w:trHeight w:val="499"/>
        </w:trPr>
        <w:tc>
          <w:tcPr>
            <w:tcW w:w="607" w:type="dxa"/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1.1.</w:t>
            </w:r>
          </w:p>
        </w:tc>
        <w:tc>
          <w:tcPr>
            <w:tcW w:w="2921" w:type="dxa"/>
            <w:shd w:val="clear" w:color="auto" w:fill="E2EFD9"/>
          </w:tcPr>
          <w:p w:rsidR="00B8653F" w:rsidRPr="002526F4" w:rsidRDefault="00B8653F" w:rsidP="00B1397B">
            <w:pPr>
              <w:jc w:val="both"/>
              <w:rPr>
                <w:color w:val="538135"/>
                <w:sz w:val="20"/>
                <w:szCs w:val="20"/>
              </w:rPr>
            </w:pPr>
            <w:r w:rsidRPr="002526F4">
              <w:rPr>
                <w:color w:val="538135"/>
                <w:sz w:val="20"/>
                <w:szCs w:val="20"/>
              </w:rPr>
              <w:t>A munkakör ellátása során végzett szakmai, gyakorlati munka</w:t>
            </w:r>
          </w:p>
          <w:p w:rsidR="00B8653F" w:rsidRPr="002526F4" w:rsidRDefault="00B8653F" w:rsidP="00B1397B">
            <w:pPr>
              <w:rPr>
                <w:rFonts w:cs="Times New Roman"/>
                <w:color w:val="538135"/>
                <w:sz w:val="20"/>
                <w:szCs w:val="20"/>
              </w:rPr>
            </w:pPr>
          </w:p>
        </w:tc>
        <w:tc>
          <w:tcPr>
            <w:tcW w:w="5580" w:type="dxa"/>
            <w:gridSpan w:val="4"/>
          </w:tcPr>
          <w:p w:rsidR="00B8653F" w:rsidRPr="002526F4" w:rsidRDefault="00B8653F" w:rsidP="00B1397B">
            <w:pPr>
              <w:jc w:val="center"/>
              <w:rPr>
                <w:rFonts w:cs="Times New Roman"/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rPr>
          <w:trHeight w:val="499"/>
        </w:trPr>
        <w:tc>
          <w:tcPr>
            <w:tcW w:w="3528" w:type="dxa"/>
            <w:gridSpan w:val="2"/>
            <w:shd w:val="clear" w:color="auto" w:fill="E2EFD9"/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SZÖVEGES INDOKLÁS:</w:t>
            </w:r>
          </w:p>
        </w:tc>
        <w:tc>
          <w:tcPr>
            <w:tcW w:w="5580" w:type="dxa"/>
            <w:gridSpan w:val="4"/>
            <w:shd w:val="clear" w:color="auto" w:fill="E2EFD9"/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rPr>
          <w:trHeight w:val="499"/>
        </w:trPr>
        <w:tc>
          <w:tcPr>
            <w:tcW w:w="607" w:type="dxa"/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1.2.</w:t>
            </w:r>
          </w:p>
        </w:tc>
        <w:tc>
          <w:tcPr>
            <w:tcW w:w="2921" w:type="dxa"/>
            <w:shd w:val="clear" w:color="auto" w:fill="E2EFD9"/>
          </w:tcPr>
          <w:p w:rsidR="00B8653F" w:rsidRPr="002526F4" w:rsidRDefault="00B8653F" w:rsidP="00B1397B">
            <w:pPr>
              <w:jc w:val="both"/>
              <w:rPr>
                <w:color w:val="538135"/>
                <w:sz w:val="20"/>
                <w:szCs w:val="20"/>
              </w:rPr>
            </w:pPr>
            <w:r w:rsidRPr="002526F4">
              <w:rPr>
                <w:color w:val="538135"/>
                <w:sz w:val="20"/>
                <w:szCs w:val="20"/>
              </w:rPr>
              <w:t>A szakmai munkával kapcsolatos problémamegoldó képesség</w:t>
            </w:r>
          </w:p>
          <w:p w:rsidR="00B8653F" w:rsidRPr="002526F4" w:rsidRDefault="00B8653F" w:rsidP="00B1397B">
            <w:pPr>
              <w:rPr>
                <w:rFonts w:cs="Times New Roman"/>
                <w:color w:val="538135"/>
                <w:sz w:val="20"/>
                <w:szCs w:val="20"/>
              </w:rPr>
            </w:pPr>
          </w:p>
        </w:tc>
        <w:tc>
          <w:tcPr>
            <w:tcW w:w="5580" w:type="dxa"/>
            <w:gridSpan w:val="4"/>
          </w:tcPr>
          <w:p w:rsidR="00B8653F" w:rsidRPr="002526F4" w:rsidRDefault="00B8653F" w:rsidP="00B1397B">
            <w:pPr>
              <w:jc w:val="center"/>
              <w:rPr>
                <w:rFonts w:cs="Times New Roman"/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rPr>
          <w:trHeight w:val="499"/>
        </w:trPr>
        <w:tc>
          <w:tcPr>
            <w:tcW w:w="3528" w:type="dxa"/>
            <w:gridSpan w:val="2"/>
            <w:shd w:val="clear" w:color="auto" w:fill="E2EFD9"/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SZÖVEGES INDOKLÁS:</w:t>
            </w:r>
          </w:p>
        </w:tc>
        <w:tc>
          <w:tcPr>
            <w:tcW w:w="5580" w:type="dxa"/>
            <w:gridSpan w:val="4"/>
            <w:shd w:val="clear" w:color="auto" w:fill="E2EFD9"/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rPr>
          <w:trHeight w:val="499"/>
        </w:trPr>
        <w:tc>
          <w:tcPr>
            <w:tcW w:w="607" w:type="dxa"/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1.3.</w:t>
            </w:r>
          </w:p>
        </w:tc>
        <w:tc>
          <w:tcPr>
            <w:tcW w:w="2921" w:type="dxa"/>
            <w:shd w:val="clear" w:color="auto" w:fill="E2EFD9"/>
          </w:tcPr>
          <w:p w:rsidR="00B8653F" w:rsidRPr="002526F4" w:rsidRDefault="00B8653F" w:rsidP="00B1397B">
            <w:pPr>
              <w:jc w:val="both"/>
              <w:rPr>
                <w:color w:val="538135"/>
                <w:sz w:val="20"/>
                <w:szCs w:val="20"/>
              </w:rPr>
            </w:pPr>
            <w:r w:rsidRPr="002526F4">
              <w:rPr>
                <w:color w:val="538135"/>
                <w:sz w:val="20"/>
                <w:szCs w:val="20"/>
              </w:rPr>
              <w:t>A munkakör ellátása szempontjából szükséges szakmai ismeretek</w:t>
            </w:r>
          </w:p>
          <w:p w:rsidR="00B8653F" w:rsidRPr="002526F4" w:rsidRDefault="00B8653F" w:rsidP="00B1397B">
            <w:pPr>
              <w:rPr>
                <w:rFonts w:cs="Times New Roman"/>
                <w:color w:val="538135"/>
                <w:sz w:val="20"/>
                <w:szCs w:val="20"/>
              </w:rPr>
            </w:pPr>
          </w:p>
        </w:tc>
        <w:tc>
          <w:tcPr>
            <w:tcW w:w="5580" w:type="dxa"/>
            <w:gridSpan w:val="4"/>
          </w:tcPr>
          <w:p w:rsidR="00B8653F" w:rsidRPr="002526F4" w:rsidRDefault="00B8653F" w:rsidP="00B1397B">
            <w:pPr>
              <w:jc w:val="center"/>
              <w:rPr>
                <w:rFonts w:cs="Times New Roman"/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rPr>
          <w:trHeight w:val="499"/>
        </w:trPr>
        <w:tc>
          <w:tcPr>
            <w:tcW w:w="3528" w:type="dxa"/>
            <w:gridSpan w:val="2"/>
            <w:shd w:val="clear" w:color="auto" w:fill="E2EFD9"/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SZÖVEGES INDOKLÁS:</w:t>
            </w:r>
          </w:p>
        </w:tc>
        <w:tc>
          <w:tcPr>
            <w:tcW w:w="5580" w:type="dxa"/>
            <w:gridSpan w:val="4"/>
            <w:shd w:val="clear" w:color="auto" w:fill="E2EFD9"/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rPr>
          <w:trHeight w:val="499"/>
        </w:trPr>
        <w:tc>
          <w:tcPr>
            <w:tcW w:w="607" w:type="dxa"/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1.4.</w:t>
            </w:r>
          </w:p>
        </w:tc>
        <w:tc>
          <w:tcPr>
            <w:tcW w:w="2921" w:type="dxa"/>
            <w:shd w:val="clear" w:color="auto" w:fill="E2EFD9"/>
          </w:tcPr>
          <w:p w:rsidR="00B8653F" w:rsidRPr="002526F4" w:rsidRDefault="00B8653F" w:rsidP="00B1397B">
            <w:pPr>
              <w:jc w:val="both"/>
              <w:rPr>
                <w:color w:val="538135"/>
                <w:sz w:val="20"/>
                <w:szCs w:val="20"/>
              </w:rPr>
            </w:pPr>
            <w:r w:rsidRPr="002526F4">
              <w:rPr>
                <w:color w:val="538135"/>
                <w:sz w:val="20"/>
                <w:szCs w:val="20"/>
              </w:rPr>
              <w:t>A munkavégzéssel kapcsolatos felelősség és hivatástudat</w:t>
            </w:r>
          </w:p>
          <w:p w:rsidR="00B8653F" w:rsidRPr="002526F4" w:rsidRDefault="00B8653F" w:rsidP="00B1397B">
            <w:pPr>
              <w:rPr>
                <w:rFonts w:cs="Times New Roman"/>
                <w:color w:val="538135"/>
                <w:sz w:val="20"/>
                <w:szCs w:val="20"/>
              </w:rPr>
            </w:pPr>
          </w:p>
        </w:tc>
        <w:tc>
          <w:tcPr>
            <w:tcW w:w="5580" w:type="dxa"/>
            <w:gridSpan w:val="4"/>
          </w:tcPr>
          <w:p w:rsidR="00B8653F" w:rsidRPr="002526F4" w:rsidRDefault="00B8653F" w:rsidP="00B1397B">
            <w:pPr>
              <w:jc w:val="center"/>
              <w:rPr>
                <w:rFonts w:cs="Times New Roman"/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rPr>
          <w:trHeight w:val="499"/>
        </w:trPr>
        <w:tc>
          <w:tcPr>
            <w:tcW w:w="3528" w:type="dxa"/>
            <w:gridSpan w:val="2"/>
            <w:shd w:val="clear" w:color="auto" w:fill="E2EFD9"/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SZÖVEGES INDOKLÁS:</w:t>
            </w:r>
          </w:p>
        </w:tc>
        <w:tc>
          <w:tcPr>
            <w:tcW w:w="5580" w:type="dxa"/>
            <w:gridSpan w:val="4"/>
            <w:shd w:val="clear" w:color="auto" w:fill="E2EFD9"/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rPr>
          <w:trHeight w:val="499"/>
        </w:trPr>
        <w:tc>
          <w:tcPr>
            <w:tcW w:w="607" w:type="dxa"/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1.5.</w:t>
            </w:r>
          </w:p>
        </w:tc>
        <w:tc>
          <w:tcPr>
            <w:tcW w:w="2921" w:type="dxa"/>
            <w:shd w:val="clear" w:color="auto" w:fill="E2EFD9"/>
          </w:tcPr>
          <w:p w:rsidR="00B8653F" w:rsidRPr="002526F4" w:rsidRDefault="00B8653F" w:rsidP="00B1397B">
            <w:pPr>
              <w:jc w:val="both"/>
              <w:rPr>
                <w:color w:val="538135"/>
                <w:sz w:val="20"/>
                <w:szCs w:val="20"/>
              </w:rPr>
            </w:pPr>
            <w:r w:rsidRPr="002526F4">
              <w:rPr>
                <w:color w:val="538135"/>
                <w:sz w:val="20"/>
                <w:szCs w:val="20"/>
              </w:rPr>
              <w:t>A munkavégzéssel kapcsolatos pontosság, szorgalom, igyekezet</w:t>
            </w:r>
          </w:p>
          <w:p w:rsidR="00B8653F" w:rsidRPr="002526F4" w:rsidRDefault="00B8653F" w:rsidP="00B1397B">
            <w:pPr>
              <w:rPr>
                <w:rFonts w:cs="Times New Roman"/>
                <w:color w:val="538135"/>
                <w:sz w:val="20"/>
                <w:szCs w:val="20"/>
              </w:rPr>
            </w:pPr>
          </w:p>
        </w:tc>
        <w:tc>
          <w:tcPr>
            <w:tcW w:w="5580" w:type="dxa"/>
            <w:gridSpan w:val="4"/>
          </w:tcPr>
          <w:p w:rsidR="00B8653F" w:rsidRPr="002526F4" w:rsidRDefault="00B8653F" w:rsidP="00B1397B">
            <w:pPr>
              <w:jc w:val="center"/>
              <w:rPr>
                <w:rFonts w:cs="Times New Roman"/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rPr>
          <w:trHeight w:val="499"/>
        </w:trPr>
        <w:tc>
          <w:tcPr>
            <w:tcW w:w="3528" w:type="dxa"/>
            <w:gridSpan w:val="2"/>
            <w:shd w:val="clear" w:color="auto" w:fill="E2EFD9"/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SZÖVEGES INDOKLÁS:</w:t>
            </w:r>
          </w:p>
          <w:p w:rsidR="00B8653F" w:rsidRPr="002526F4" w:rsidRDefault="00B8653F" w:rsidP="00B1397B">
            <w:pPr>
              <w:rPr>
                <w:rFonts w:cs="Times New Roman"/>
                <w:b/>
                <w:bCs/>
                <w:color w:val="538135"/>
                <w:sz w:val="20"/>
                <w:szCs w:val="20"/>
              </w:rPr>
            </w:pPr>
          </w:p>
          <w:p w:rsidR="00B8653F" w:rsidRPr="002526F4" w:rsidRDefault="00B8653F" w:rsidP="00B1397B">
            <w:pPr>
              <w:rPr>
                <w:rFonts w:cs="Times New Roman"/>
                <w:b/>
                <w:bCs/>
                <w:color w:val="538135"/>
                <w:sz w:val="20"/>
                <w:szCs w:val="20"/>
              </w:rPr>
            </w:pPr>
          </w:p>
          <w:p w:rsidR="00B8653F" w:rsidRPr="002526F4" w:rsidRDefault="00B8653F" w:rsidP="00B1397B">
            <w:pPr>
              <w:rPr>
                <w:rFonts w:cs="Times New Roman"/>
                <w:b/>
                <w:bCs/>
                <w:color w:val="538135"/>
                <w:sz w:val="20"/>
                <w:szCs w:val="20"/>
              </w:rPr>
            </w:pPr>
          </w:p>
        </w:tc>
        <w:tc>
          <w:tcPr>
            <w:tcW w:w="5580" w:type="dxa"/>
            <w:gridSpan w:val="4"/>
            <w:shd w:val="clear" w:color="auto" w:fill="E2EFD9"/>
          </w:tcPr>
          <w:p w:rsidR="00B8653F" w:rsidRPr="002526F4" w:rsidRDefault="00B8653F" w:rsidP="00B1397B">
            <w:pPr>
              <w:jc w:val="center"/>
              <w:rPr>
                <w:rFonts w:cs="Times New Roman"/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rPr>
          <w:trHeight w:val="499"/>
        </w:trPr>
        <w:tc>
          <w:tcPr>
            <w:tcW w:w="3528" w:type="dxa"/>
            <w:gridSpan w:val="2"/>
            <w:tcBorders>
              <w:top w:val="doub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ÖSSZES ADHATÓ PONTSZÁM:</w:t>
            </w:r>
          </w:p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5x3=15 pont</w:t>
            </w:r>
          </w:p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(100%)</w:t>
            </w:r>
          </w:p>
        </w:tc>
        <w:tc>
          <w:tcPr>
            <w:tcW w:w="1800" w:type="dxa"/>
            <w:tcBorders>
              <w:top w:val="double" w:sz="4" w:space="0" w:color="70AD47"/>
              <w:bottom w:val="single" w:sz="4" w:space="0" w:color="70AD47"/>
            </w:tcBorders>
            <w:shd w:val="clear" w:color="auto" w:fill="E2EFD9"/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</w:p>
        </w:tc>
        <w:tc>
          <w:tcPr>
            <w:tcW w:w="1170" w:type="dxa"/>
            <w:tcBorders>
              <w:top w:val="doub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pontszám</w:t>
            </w:r>
          </w:p>
        </w:tc>
        <w:tc>
          <w:tcPr>
            <w:tcW w:w="1305" w:type="dxa"/>
            <w:tcBorders>
              <w:top w:val="double" w:sz="4" w:space="0" w:color="70AD47"/>
              <w:bottom w:val="single" w:sz="4" w:space="0" w:color="70AD47"/>
            </w:tcBorders>
            <w:shd w:val="clear" w:color="auto" w:fill="E2EFD9"/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</w:p>
        </w:tc>
        <w:tc>
          <w:tcPr>
            <w:tcW w:w="1305" w:type="dxa"/>
            <w:tcBorders>
              <w:top w:val="doub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százalék</w:t>
            </w:r>
          </w:p>
        </w:tc>
      </w:tr>
    </w:tbl>
    <w:p w:rsidR="00B8653F" w:rsidRPr="00956822" w:rsidRDefault="00B8653F" w:rsidP="00A846E5">
      <w:pPr>
        <w:pStyle w:val="NormalWeb"/>
        <w:spacing w:before="0" w:beforeAutospacing="0" w:after="0" w:afterAutospacing="0"/>
        <w:ind w:left="150" w:right="150"/>
        <w:jc w:val="both"/>
        <w:rPr>
          <w:rFonts w:cs="Times New Roman"/>
          <w:sz w:val="20"/>
          <w:szCs w:val="20"/>
        </w:rPr>
      </w:pPr>
      <w:bookmarkStart w:id="46" w:name="pr1077"/>
    </w:p>
    <w:bookmarkEnd w:id="46"/>
    <w:p w:rsidR="00B8653F" w:rsidRPr="00956822" w:rsidRDefault="00B8653F" w:rsidP="00A846E5">
      <w:pPr>
        <w:pStyle w:val="NormalWeb"/>
        <w:spacing w:before="180" w:beforeAutospacing="0" w:after="0" w:afterAutospacing="0"/>
        <w:ind w:right="150"/>
        <w:rPr>
          <w:rFonts w:cs="Times New Roman"/>
          <w:sz w:val="20"/>
          <w:szCs w:val="20"/>
        </w:rPr>
      </w:pPr>
      <w:r w:rsidRPr="00956822">
        <w:rPr>
          <w:sz w:val="20"/>
          <w:szCs w:val="20"/>
        </w:rPr>
        <w:t>5.</w:t>
      </w:r>
      <w:r w:rsidRPr="00956822">
        <w:rPr>
          <w:sz w:val="20"/>
          <w:szCs w:val="20"/>
        </w:rPr>
        <w:tab/>
      </w:r>
      <w:bookmarkStart w:id="47" w:name="pr1079"/>
      <w:r>
        <w:rPr>
          <w:sz w:val="20"/>
          <w:szCs w:val="20"/>
        </w:rPr>
        <w:t>A m</w:t>
      </w:r>
      <w:r w:rsidRPr="00956822">
        <w:rPr>
          <w:sz w:val="20"/>
          <w:szCs w:val="20"/>
        </w:rPr>
        <w:t>inősítés</w:t>
      </w:r>
      <w:bookmarkEnd w:id="47"/>
      <w:r>
        <w:rPr>
          <w:sz w:val="20"/>
          <w:szCs w:val="20"/>
        </w:rPr>
        <w:t xml:space="preserve"> eredménye</w:t>
      </w:r>
    </w:p>
    <w:p w:rsidR="00B8653F" w:rsidRPr="00956822" w:rsidRDefault="00B8653F" w:rsidP="00A846E5">
      <w:pPr>
        <w:pStyle w:val="NormalWeb"/>
        <w:spacing w:before="180" w:beforeAutospacing="0" w:after="0" w:afterAutospacing="0"/>
        <w:ind w:right="150"/>
        <w:rPr>
          <w:rFonts w:cs="Times New Roman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70AD47"/>
          <w:bottom w:val="single" w:sz="4" w:space="0" w:color="70AD47"/>
        </w:tblBorders>
        <w:tblLook w:val="01E0"/>
      </w:tblPr>
      <w:tblGrid>
        <w:gridCol w:w="4606"/>
        <w:gridCol w:w="4606"/>
      </w:tblGrid>
      <w:tr w:rsidR="00B8653F" w:rsidRPr="002526F4">
        <w:tc>
          <w:tcPr>
            <w:tcW w:w="4606" w:type="dxa"/>
            <w:tcBorders>
              <w:top w:val="sing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pStyle w:val="NormalWeb"/>
              <w:spacing w:before="180" w:beforeAutospacing="0" w:after="0" w:afterAutospacing="0"/>
              <w:ind w:right="150"/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MINŐSÍTÉS</w:t>
            </w:r>
          </w:p>
        </w:tc>
        <w:tc>
          <w:tcPr>
            <w:tcW w:w="4606" w:type="dxa"/>
            <w:tcBorders>
              <w:top w:val="sing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pStyle w:val="NormalWeb"/>
              <w:spacing w:before="180" w:beforeAutospacing="0" w:after="0" w:afterAutospacing="0"/>
              <w:ind w:right="150"/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ELÉRT SZÁZALÉK</w:t>
            </w:r>
          </w:p>
        </w:tc>
      </w:tr>
      <w:tr w:rsidR="00B8653F" w:rsidRPr="002526F4">
        <w:tc>
          <w:tcPr>
            <w:tcW w:w="4606" w:type="dxa"/>
            <w:shd w:val="clear" w:color="auto" w:fill="E2EFD9"/>
          </w:tcPr>
          <w:p w:rsidR="00B8653F" w:rsidRPr="002526F4" w:rsidRDefault="00B8653F" w:rsidP="00B1397B">
            <w:pPr>
              <w:pStyle w:val="NormalWeb"/>
              <w:spacing w:before="18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kiválóan alkalmas (80-100%)</w:t>
            </w:r>
          </w:p>
        </w:tc>
        <w:tc>
          <w:tcPr>
            <w:tcW w:w="4606" w:type="dxa"/>
            <w:shd w:val="clear" w:color="auto" w:fill="E2EFD9"/>
          </w:tcPr>
          <w:p w:rsidR="00B8653F" w:rsidRPr="002526F4" w:rsidRDefault="00B8653F" w:rsidP="00B1397B">
            <w:pPr>
              <w:pStyle w:val="NormalWeb"/>
              <w:spacing w:before="18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c>
          <w:tcPr>
            <w:tcW w:w="4606" w:type="dxa"/>
          </w:tcPr>
          <w:p w:rsidR="00B8653F" w:rsidRPr="002526F4" w:rsidRDefault="00B8653F" w:rsidP="00B1397B">
            <w:pPr>
              <w:pStyle w:val="NormalWeb"/>
              <w:spacing w:before="18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alkalmas (60-79%)</w:t>
            </w:r>
          </w:p>
        </w:tc>
        <w:tc>
          <w:tcPr>
            <w:tcW w:w="4606" w:type="dxa"/>
          </w:tcPr>
          <w:p w:rsidR="00B8653F" w:rsidRPr="002526F4" w:rsidRDefault="00B8653F" w:rsidP="00B1397B">
            <w:pPr>
              <w:pStyle w:val="NormalWeb"/>
              <w:spacing w:before="18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c>
          <w:tcPr>
            <w:tcW w:w="4606" w:type="dxa"/>
            <w:shd w:val="clear" w:color="auto" w:fill="E2EFD9"/>
          </w:tcPr>
          <w:p w:rsidR="00B8653F" w:rsidRPr="002526F4" w:rsidRDefault="00B8653F" w:rsidP="00B1397B">
            <w:pPr>
              <w:pStyle w:val="NormalWeb"/>
              <w:spacing w:before="18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kevéssé alkalmas (30-59%)</w:t>
            </w:r>
          </w:p>
        </w:tc>
        <w:tc>
          <w:tcPr>
            <w:tcW w:w="4606" w:type="dxa"/>
            <w:shd w:val="clear" w:color="auto" w:fill="E2EFD9"/>
          </w:tcPr>
          <w:p w:rsidR="00B8653F" w:rsidRPr="002526F4" w:rsidRDefault="00B8653F" w:rsidP="00B1397B">
            <w:pPr>
              <w:pStyle w:val="NormalWeb"/>
              <w:spacing w:before="18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c>
          <w:tcPr>
            <w:tcW w:w="4606" w:type="dxa"/>
            <w:tcBorders>
              <w:top w:val="doub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pStyle w:val="NormalWeb"/>
              <w:spacing w:before="18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alkalmatlan (30% alatt)</w:t>
            </w:r>
          </w:p>
        </w:tc>
        <w:tc>
          <w:tcPr>
            <w:tcW w:w="4606" w:type="dxa"/>
            <w:tcBorders>
              <w:top w:val="doub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pStyle w:val="NormalWeb"/>
              <w:spacing w:before="18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</w:tbl>
    <w:p w:rsidR="00B8653F" w:rsidRPr="00956822" w:rsidRDefault="00B8653F" w:rsidP="00A846E5">
      <w:pPr>
        <w:pStyle w:val="NormalWeb"/>
        <w:spacing w:before="0" w:beforeAutospacing="0" w:after="0" w:afterAutospacing="0"/>
        <w:ind w:right="150"/>
        <w:rPr>
          <w:rFonts w:cs="Times New Roman"/>
          <w:sz w:val="20"/>
          <w:szCs w:val="20"/>
        </w:rPr>
      </w:pPr>
    </w:p>
    <w:p w:rsidR="00B8653F" w:rsidRPr="00956822" w:rsidRDefault="00B8653F" w:rsidP="00A846E5">
      <w:pPr>
        <w:pStyle w:val="NormalWeb"/>
        <w:spacing w:before="0" w:beforeAutospacing="0" w:after="0" w:afterAutospacing="0"/>
        <w:ind w:right="150" w:firstLine="0"/>
        <w:rPr>
          <w:rFonts w:cs="Times New Roman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70AD47"/>
          <w:bottom w:val="single" w:sz="4" w:space="0" w:color="70AD47"/>
        </w:tblBorders>
        <w:tblLook w:val="01E0"/>
      </w:tblPr>
      <w:tblGrid>
        <w:gridCol w:w="1346"/>
        <w:gridCol w:w="8024"/>
      </w:tblGrid>
      <w:tr w:rsidR="00B8653F" w:rsidRPr="002526F4">
        <w:tc>
          <w:tcPr>
            <w:tcW w:w="1188" w:type="dxa"/>
            <w:tcBorders>
              <w:top w:val="sing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Dátum:</w:t>
            </w:r>
          </w:p>
        </w:tc>
        <w:tc>
          <w:tcPr>
            <w:tcW w:w="8024" w:type="dxa"/>
            <w:tcBorders>
              <w:top w:val="sing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</w:p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</w:tbl>
    <w:p w:rsidR="00B8653F" w:rsidRPr="00956822" w:rsidRDefault="00B8653F" w:rsidP="00A846E5">
      <w:pPr>
        <w:pStyle w:val="NormalWeb"/>
        <w:spacing w:before="15" w:beforeAutospacing="0" w:after="15" w:afterAutospacing="0"/>
        <w:ind w:right="195"/>
        <w:rPr>
          <w:rFonts w:cs="Times New Roman"/>
          <w:sz w:val="20"/>
          <w:szCs w:val="20"/>
        </w:rPr>
      </w:pPr>
    </w:p>
    <w:p w:rsidR="00B8653F" w:rsidRPr="00956822" w:rsidRDefault="00B8653F" w:rsidP="00A846E5">
      <w:pPr>
        <w:pStyle w:val="NormalWeb"/>
        <w:spacing w:before="15" w:beforeAutospacing="0" w:after="15" w:afterAutospacing="0"/>
        <w:ind w:right="195"/>
        <w:rPr>
          <w:rFonts w:cs="Times New Roman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70AD47"/>
          <w:bottom w:val="single" w:sz="4" w:space="0" w:color="70AD47"/>
        </w:tblBorders>
        <w:tblLook w:val="01E0"/>
      </w:tblPr>
      <w:tblGrid>
        <w:gridCol w:w="9180"/>
      </w:tblGrid>
      <w:tr w:rsidR="00B8653F" w:rsidRPr="002526F4">
        <w:tc>
          <w:tcPr>
            <w:tcW w:w="9180" w:type="dxa"/>
            <w:tcBorders>
              <w:top w:val="sing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A minősítés megállapításait az alkalmazottal ismertettem.</w:t>
            </w:r>
          </w:p>
        </w:tc>
      </w:tr>
      <w:tr w:rsidR="00B8653F" w:rsidRPr="002526F4">
        <w:tc>
          <w:tcPr>
            <w:tcW w:w="9180" w:type="dxa"/>
            <w:shd w:val="clear" w:color="auto" w:fill="E2EFD9"/>
          </w:tcPr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rPr>
                <w:rFonts w:cs="Times New Roman"/>
                <w:b/>
                <w:bCs/>
                <w:color w:val="538135"/>
                <w:sz w:val="20"/>
                <w:szCs w:val="20"/>
              </w:rPr>
            </w:pPr>
          </w:p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rPr>
                <w:rFonts w:cs="Times New Roman"/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c>
          <w:tcPr>
            <w:tcW w:w="9180" w:type="dxa"/>
            <w:tcBorders>
              <w:top w:val="doub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a minősítést végző aláírása, beosztása</w:t>
            </w:r>
          </w:p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óvodavezető</w:t>
            </w:r>
          </w:p>
        </w:tc>
      </w:tr>
    </w:tbl>
    <w:p w:rsidR="00B8653F" w:rsidRPr="00956822" w:rsidRDefault="00B8653F" w:rsidP="00A846E5">
      <w:pPr>
        <w:pStyle w:val="NormalWeb"/>
        <w:spacing w:before="15" w:beforeAutospacing="0" w:after="15" w:afterAutospacing="0"/>
        <w:ind w:right="195"/>
        <w:rPr>
          <w:rFonts w:cs="Times New Roman"/>
          <w:sz w:val="20"/>
          <w:szCs w:val="20"/>
        </w:rPr>
      </w:pPr>
    </w:p>
    <w:p w:rsidR="00B8653F" w:rsidRDefault="00B8653F" w:rsidP="00A846E5">
      <w:pPr>
        <w:pStyle w:val="NormalWeb"/>
        <w:spacing w:before="15" w:beforeAutospacing="0" w:after="15" w:afterAutospacing="0"/>
        <w:ind w:right="195"/>
        <w:rPr>
          <w:rFonts w:cs="Times New Roman"/>
          <w:sz w:val="20"/>
          <w:szCs w:val="20"/>
        </w:rPr>
      </w:pPr>
    </w:p>
    <w:p w:rsidR="00B8653F" w:rsidRDefault="00B8653F" w:rsidP="00A846E5">
      <w:pPr>
        <w:pStyle w:val="NormalWeb"/>
        <w:spacing w:before="15" w:beforeAutospacing="0" w:after="15" w:afterAutospacing="0"/>
        <w:ind w:right="195"/>
        <w:rPr>
          <w:rFonts w:cs="Times New Roman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70AD47"/>
          <w:bottom w:val="single" w:sz="4" w:space="0" w:color="70AD47"/>
        </w:tblBorders>
        <w:tblLook w:val="01E0"/>
      </w:tblPr>
      <w:tblGrid>
        <w:gridCol w:w="9180"/>
      </w:tblGrid>
      <w:tr w:rsidR="00B8653F" w:rsidRPr="002526F4">
        <w:tc>
          <w:tcPr>
            <w:tcW w:w="9180" w:type="dxa"/>
            <w:tcBorders>
              <w:top w:val="sing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A minősítés tartalmát ismerem, észrevételeimet megtettem.</w:t>
            </w:r>
          </w:p>
        </w:tc>
      </w:tr>
      <w:tr w:rsidR="00B8653F" w:rsidRPr="002526F4">
        <w:tc>
          <w:tcPr>
            <w:tcW w:w="9180" w:type="dxa"/>
            <w:shd w:val="clear" w:color="auto" w:fill="E2EFD9"/>
          </w:tcPr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Észrevételek:</w:t>
            </w:r>
          </w:p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</w:p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</w:p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</w:p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</w:p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</w:p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</w:p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</w:p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</w:p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rPr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c>
          <w:tcPr>
            <w:tcW w:w="9180" w:type="dxa"/>
            <w:tcBorders>
              <w:top w:val="doub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jc w:val="center"/>
              <w:rPr>
                <w:rFonts w:cs="Times New Roman"/>
                <w:b/>
                <w:bCs/>
                <w:color w:val="538135"/>
                <w:sz w:val="20"/>
                <w:szCs w:val="20"/>
              </w:rPr>
            </w:pPr>
          </w:p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a minősített aláírása</w:t>
            </w:r>
          </w:p>
        </w:tc>
      </w:tr>
    </w:tbl>
    <w:p w:rsidR="00B8653F" w:rsidRPr="00956822" w:rsidRDefault="00B8653F" w:rsidP="00A846E5">
      <w:pPr>
        <w:pStyle w:val="NormalWeb"/>
        <w:spacing w:before="15" w:beforeAutospacing="0" w:after="15" w:afterAutospacing="0"/>
        <w:ind w:right="195"/>
        <w:rPr>
          <w:rFonts w:cs="Times New Roman"/>
          <w:sz w:val="20"/>
          <w:szCs w:val="20"/>
        </w:rPr>
      </w:pPr>
    </w:p>
    <w:p w:rsidR="00B8653F" w:rsidRPr="00956822" w:rsidRDefault="00B8653F" w:rsidP="00A846E5">
      <w:pPr>
        <w:pStyle w:val="NormalWeb"/>
        <w:spacing w:before="15" w:beforeAutospacing="0" w:after="15" w:afterAutospacing="0"/>
        <w:ind w:right="195"/>
        <w:rPr>
          <w:rFonts w:cs="Times New Roman"/>
          <w:sz w:val="20"/>
          <w:szCs w:val="20"/>
        </w:rPr>
      </w:pPr>
    </w:p>
    <w:tbl>
      <w:tblPr>
        <w:tblW w:w="0" w:type="auto"/>
        <w:tblInd w:w="-106" w:type="dxa"/>
        <w:tblBorders>
          <w:top w:val="single" w:sz="4" w:space="0" w:color="70AD47"/>
          <w:bottom w:val="single" w:sz="4" w:space="0" w:color="70AD47"/>
        </w:tblBorders>
        <w:tblLook w:val="01E0"/>
      </w:tblPr>
      <w:tblGrid>
        <w:gridCol w:w="9180"/>
      </w:tblGrid>
      <w:tr w:rsidR="00B8653F" w:rsidRPr="002526F4">
        <w:tc>
          <w:tcPr>
            <w:tcW w:w="9180" w:type="dxa"/>
            <w:tcBorders>
              <w:top w:val="sing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rPr>
                <w:rFonts w:cs="Times New Roman"/>
                <w:b/>
                <w:bCs/>
                <w:color w:val="538135"/>
                <w:sz w:val="20"/>
                <w:szCs w:val="20"/>
              </w:rPr>
            </w:pPr>
          </w:p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rPr>
                <w:rFonts w:cs="Times New Roman"/>
                <w:b/>
                <w:bCs/>
                <w:color w:val="538135"/>
                <w:sz w:val="20"/>
                <w:szCs w:val="20"/>
              </w:rPr>
            </w:pPr>
          </w:p>
        </w:tc>
      </w:tr>
      <w:tr w:rsidR="00B8653F" w:rsidRPr="002526F4">
        <w:tc>
          <w:tcPr>
            <w:tcW w:w="9180" w:type="dxa"/>
            <w:tcBorders>
              <w:top w:val="double" w:sz="4" w:space="0" w:color="70AD47"/>
              <w:bottom w:val="single" w:sz="4" w:space="0" w:color="70AD47"/>
            </w:tcBorders>
          </w:tcPr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mentor aláírása, beosztása</w:t>
            </w:r>
          </w:p>
          <w:p w:rsidR="00B8653F" w:rsidRPr="002526F4" w:rsidRDefault="00B8653F" w:rsidP="00B1397B">
            <w:pPr>
              <w:pStyle w:val="NormalWeb"/>
              <w:spacing w:before="0" w:beforeAutospacing="0" w:after="0" w:afterAutospacing="0"/>
              <w:ind w:right="150"/>
              <w:jc w:val="center"/>
              <w:rPr>
                <w:b/>
                <w:bCs/>
                <w:color w:val="538135"/>
                <w:sz w:val="20"/>
                <w:szCs w:val="20"/>
              </w:rPr>
            </w:pPr>
            <w:r w:rsidRPr="002526F4">
              <w:rPr>
                <w:b/>
                <w:bCs/>
                <w:color w:val="538135"/>
                <w:sz w:val="20"/>
                <w:szCs w:val="20"/>
              </w:rPr>
              <w:t>mentor</w:t>
            </w:r>
          </w:p>
        </w:tc>
      </w:tr>
    </w:tbl>
    <w:p w:rsidR="00B8653F" w:rsidRPr="00956822" w:rsidRDefault="00B8653F" w:rsidP="00A846E5">
      <w:pPr>
        <w:pStyle w:val="NormalWeb"/>
        <w:spacing w:before="15" w:beforeAutospacing="0" w:after="15" w:afterAutospacing="0"/>
        <w:ind w:right="195"/>
        <w:rPr>
          <w:rFonts w:cs="Times New Roman"/>
          <w:sz w:val="20"/>
          <w:szCs w:val="20"/>
        </w:rPr>
      </w:pPr>
    </w:p>
    <w:p w:rsidR="00B8653F" w:rsidRDefault="00B8653F" w:rsidP="001E759F">
      <w:pPr>
        <w:shd w:val="clear" w:color="auto" w:fill="FFE4CA"/>
        <w:spacing w:after="0" w:line="240" w:lineRule="auto"/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  <w:t>5.sz.melléklet</w:t>
      </w:r>
    </w:p>
    <w:p w:rsidR="00B8653F" w:rsidRDefault="00B8653F" w:rsidP="002851FD">
      <w:pPr>
        <w:spacing w:after="0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Iktatási szám:</w:t>
      </w:r>
    </w:p>
    <w:p w:rsidR="00B8653F" w:rsidRDefault="00B8653F" w:rsidP="002851FD">
      <w:pPr>
        <w:spacing w:after="0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415D9E">
        <w:rPr>
          <w:rFonts w:ascii="Times New Roman" w:hAnsi="Times New Roman" w:cs="Times New Roman"/>
          <w:sz w:val="24"/>
          <w:szCs w:val="24"/>
        </w:rPr>
        <w:t>Ügyintéző:</w:t>
      </w:r>
    </w:p>
    <w:p w:rsidR="00B8653F" w:rsidRPr="00F944D6" w:rsidRDefault="00B8653F" w:rsidP="002851FD">
      <w:pPr>
        <w:spacing w:after="120"/>
        <w:ind w:firstLine="357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944D6">
        <w:rPr>
          <w:rFonts w:ascii="Times New Roman" w:hAnsi="Times New Roman" w:cs="Times New Roman"/>
          <w:b/>
          <w:bCs/>
          <w:sz w:val="24"/>
          <w:szCs w:val="24"/>
        </w:rPr>
        <w:t>Intézményvezető igazolása a pedagógus szakképzettséggel rendelkező nevelő és oktató munkát közvetlenül segítő munkakörben foglalkoztatott gyakornok minősítésének eredményéről</w:t>
      </w:r>
    </w:p>
    <w:p w:rsidR="00B8653F" w:rsidRPr="00415D9E" w:rsidRDefault="00B8653F" w:rsidP="00901608">
      <w:pPr>
        <w:spacing w:after="120" w:line="360" w:lineRule="auto"/>
        <w:ind w:firstLine="357"/>
        <w:jc w:val="both"/>
        <w:rPr>
          <w:rFonts w:ascii="Times New Roman" w:hAnsi="Times New Roman" w:cs="Times New Roman"/>
          <w:sz w:val="24"/>
          <w:szCs w:val="24"/>
        </w:rPr>
      </w:pPr>
      <w:r w:rsidRPr="00415D9E">
        <w:rPr>
          <w:rFonts w:ascii="Times New Roman" w:hAnsi="Times New Roman" w:cs="Times New Roman"/>
          <w:sz w:val="24"/>
          <w:szCs w:val="24"/>
        </w:rPr>
        <w:t xml:space="preserve">Alulírott…………………………………………….,intézményvezetőaz alábbiak szerint </w:t>
      </w:r>
      <w:r>
        <w:rPr>
          <w:rFonts w:ascii="Times New Roman" w:hAnsi="Times New Roman" w:cs="Times New Roman"/>
          <w:sz w:val="24"/>
          <w:szCs w:val="24"/>
        </w:rPr>
        <w:t xml:space="preserve">**jogszabályi kötelezettségemnél fogva, </w:t>
      </w:r>
      <w:r w:rsidRPr="00415D9E">
        <w:rPr>
          <w:rFonts w:ascii="Times New Roman" w:hAnsi="Times New Roman" w:cs="Times New Roman"/>
          <w:sz w:val="24"/>
          <w:szCs w:val="24"/>
        </w:rPr>
        <w:t>ezúton írásban igazolom, hogy a  pedagógus szakképzettséggel rendelkező nevelő és oktató munkát közvetlenül segítő munkakörben foglalkoztatott gyakornok a Pedagógus I. fokozatba sorolás feltételeit *teljesítette. /nem teljesítette. *(A releváns szöveggel kell benyújtani az igazolást)</w:t>
      </w:r>
    </w:p>
    <w:tbl>
      <w:tblPr>
        <w:tblW w:w="0" w:type="auto"/>
        <w:tblInd w:w="-106" w:type="dxa"/>
        <w:tblBorders>
          <w:top w:val="single" w:sz="4" w:space="0" w:color="C5E0B3"/>
          <w:left w:val="single" w:sz="4" w:space="0" w:color="C5E0B3"/>
          <w:bottom w:val="single" w:sz="4" w:space="0" w:color="C5E0B3"/>
          <w:right w:val="single" w:sz="4" w:space="0" w:color="C5E0B3"/>
          <w:insideH w:val="single" w:sz="4" w:space="0" w:color="C5E0B3"/>
          <w:insideV w:val="single" w:sz="4" w:space="0" w:color="C5E0B3"/>
        </w:tblBorders>
        <w:tblLook w:val="00A0"/>
      </w:tblPr>
      <w:tblGrid>
        <w:gridCol w:w="1096"/>
        <w:gridCol w:w="4388"/>
        <w:gridCol w:w="3964"/>
      </w:tblGrid>
      <w:tr w:rsidR="00B8653F" w:rsidRPr="00DA0B1A">
        <w:tc>
          <w:tcPr>
            <w:tcW w:w="710" w:type="dxa"/>
            <w:tcBorders>
              <w:bottom w:val="single" w:sz="12" w:space="0" w:color="A8D08D"/>
            </w:tcBorders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B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sorsz</w:t>
            </w:r>
          </w:p>
        </w:tc>
        <w:tc>
          <w:tcPr>
            <w:tcW w:w="4388" w:type="dxa"/>
            <w:tcBorders>
              <w:bottom w:val="single" w:sz="12" w:space="0" w:color="A8D08D"/>
            </w:tcBorders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B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megnevezés</w:t>
            </w:r>
          </w:p>
        </w:tc>
        <w:tc>
          <w:tcPr>
            <w:tcW w:w="3964" w:type="dxa"/>
            <w:tcBorders>
              <w:bottom w:val="single" w:sz="12" w:space="0" w:color="A8D08D"/>
            </w:tcBorders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A0B1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adat</w:t>
            </w:r>
          </w:p>
        </w:tc>
      </w:tr>
      <w:tr w:rsidR="00B8653F" w:rsidRPr="00DA0B1A">
        <w:tc>
          <w:tcPr>
            <w:tcW w:w="710" w:type="dxa"/>
          </w:tcPr>
          <w:p w:rsidR="00B8653F" w:rsidRPr="00DA0B1A" w:rsidRDefault="00B8653F" w:rsidP="00B1397B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88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B1A">
              <w:rPr>
                <w:rFonts w:ascii="Times New Roman" w:hAnsi="Times New Roman" w:cs="Times New Roman"/>
                <w:sz w:val="24"/>
                <w:szCs w:val="24"/>
              </w:rPr>
              <w:t>Intézmény neve</w:t>
            </w:r>
          </w:p>
        </w:tc>
        <w:tc>
          <w:tcPr>
            <w:tcW w:w="3964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53F" w:rsidRPr="00DA0B1A">
        <w:tc>
          <w:tcPr>
            <w:tcW w:w="710" w:type="dxa"/>
          </w:tcPr>
          <w:p w:rsidR="00B8653F" w:rsidRPr="00DA0B1A" w:rsidRDefault="00B8653F" w:rsidP="00B1397B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88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B1A">
              <w:rPr>
                <w:rFonts w:ascii="Times New Roman" w:hAnsi="Times New Roman" w:cs="Times New Roman"/>
                <w:sz w:val="24"/>
                <w:szCs w:val="24"/>
              </w:rPr>
              <w:t>Intézmény székhelye</w:t>
            </w:r>
          </w:p>
        </w:tc>
        <w:tc>
          <w:tcPr>
            <w:tcW w:w="3964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53F" w:rsidRPr="00DA0B1A">
        <w:tc>
          <w:tcPr>
            <w:tcW w:w="710" w:type="dxa"/>
          </w:tcPr>
          <w:p w:rsidR="00B8653F" w:rsidRPr="00DA0B1A" w:rsidRDefault="00B8653F" w:rsidP="00B1397B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88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B1A">
              <w:rPr>
                <w:rFonts w:ascii="Times New Roman" w:hAnsi="Times New Roman" w:cs="Times New Roman"/>
                <w:sz w:val="24"/>
                <w:szCs w:val="24"/>
              </w:rPr>
              <w:t>OM azonosító</w:t>
            </w:r>
          </w:p>
        </w:tc>
        <w:tc>
          <w:tcPr>
            <w:tcW w:w="3964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53F" w:rsidRPr="00DA0B1A">
        <w:tc>
          <w:tcPr>
            <w:tcW w:w="710" w:type="dxa"/>
          </w:tcPr>
          <w:p w:rsidR="00B8653F" w:rsidRPr="00DA0B1A" w:rsidRDefault="00B8653F" w:rsidP="00B1397B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88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B1A">
              <w:rPr>
                <w:rFonts w:ascii="Times New Roman" w:hAnsi="Times New Roman" w:cs="Times New Roman"/>
                <w:sz w:val="24"/>
                <w:szCs w:val="24"/>
              </w:rPr>
              <w:t>Intézményvezető neve</w:t>
            </w:r>
          </w:p>
        </w:tc>
        <w:tc>
          <w:tcPr>
            <w:tcW w:w="3964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53F" w:rsidRPr="00DA0B1A">
        <w:tc>
          <w:tcPr>
            <w:tcW w:w="710" w:type="dxa"/>
          </w:tcPr>
          <w:p w:rsidR="00B8653F" w:rsidRPr="00DA0B1A" w:rsidRDefault="00B8653F" w:rsidP="00B1397B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88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B1A">
              <w:rPr>
                <w:rFonts w:ascii="Times New Roman" w:hAnsi="Times New Roman" w:cs="Times New Roman"/>
                <w:sz w:val="24"/>
                <w:szCs w:val="24"/>
              </w:rPr>
              <w:t>A pedagógus szakképzettséggel rendelkező nevelő és oktató munkát közvetlenül segítő munkakörben foglalkoztatott gyakornok neve</w:t>
            </w:r>
          </w:p>
        </w:tc>
        <w:tc>
          <w:tcPr>
            <w:tcW w:w="3964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53F" w:rsidRPr="00DA0B1A">
        <w:tc>
          <w:tcPr>
            <w:tcW w:w="710" w:type="dxa"/>
          </w:tcPr>
          <w:p w:rsidR="00B8653F" w:rsidRPr="00DA0B1A" w:rsidRDefault="00B8653F" w:rsidP="00B1397B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88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B1A">
              <w:rPr>
                <w:rFonts w:ascii="Times New Roman" w:hAnsi="Times New Roman" w:cs="Times New Roman"/>
                <w:sz w:val="24"/>
                <w:szCs w:val="24"/>
              </w:rPr>
              <w:t>Oktatási azonosítója</w:t>
            </w:r>
          </w:p>
        </w:tc>
        <w:tc>
          <w:tcPr>
            <w:tcW w:w="3964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53F" w:rsidRPr="00DA0B1A">
        <w:tc>
          <w:tcPr>
            <w:tcW w:w="710" w:type="dxa"/>
          </w:tcPr>
          <w:p w:rsidR="00B8653F" w:rsidRPr="00DA0B1A" w:rsidRDefault="00B8653F" w:rsidP="00B1397B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88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B1A">
              <w:rPr>
                <w:rFonts w:ascii="Times New Roman" w:hAnsi="Times New Roman" w:cs="Times New Roman"/>
                <w:sz w:val="24"/>
                <w:szCs w:val="24"/>
              </w:rPr>
              <w:t>A betöltött munkaköre</w:t>
            </w:r>
          </w:p>
        </w:tc>
        <w:tc>
          <w:tcPr>
            <w:tcW w:w="3964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53F" w:rsidRPr="00DA0B1A">
        <w:tc>
          <w:tcPr>
            <w:tcW w:w="710" w:type="dxa"/>
          </w:tcPr>
          <w:p w:rsidR="00B8653F" w:rsidRPr="00DA0B1A" w:rsidRDefault="00B8653F" w:rsidP="00B1397B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88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B1A">
              <w:rPr>
                <w:rFonts w:ascii="Times New Roman" w:hAnsi="Times New Roman" w:cs="Times New Roman"/>
                <w:sz w:val="24"/>
                <w:szCs w:val="24"/>
              </w:rPr>
              <w:t>Végzettsége</w:t>
            </w:r>
          </w:p>
        </w:tc>
        <w:tc>
          <w:tcPr>
            <w:tcW w:w="3964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53F" w:rsidRPr="00DA0B1A">
        <w:tc>
          <w:tcPr>
            <w:tcW w:w="710" w:type="dxa"/>
          </w:tcPr>
          <w:p w:rsidR="00B8653F" w:rsidRPr="00DA0B1A" w:rsidRDefault="00B8653F" w:rsidP="00B1397B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88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B1A">
              <w:rPr>
                <w:rFonts w:ascii="Times New Roman" w:hAnsi="Times New Roman" w:cs="Times New Roman"/>
                <w:sz w:val="24"/>
                <w:szCs w:val="24"/>
              </w:rPr>
              <w:t>A minősítő vizsga dátuma</w:t>
            </w:r>
          </w:p>
        </w:tc>
        <w:tc>
          <w:tcPr>
            <w:tcW w:w="3964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53F" w:rsidRPr="00DA0B1A">
        <w:tc>
          <w:tcPr>
            <w:tcW w:w="710" w:type="dxa"/>
          </w:tcPr>
          <w:p w:rsidR="00B8653F" w:rsidRPr="00DA0B1A" w:rsidRDefault="00B8653F" w:rsidP="00B1397B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88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B1A">
              <w:rPr>
                <w:rFonts w:ascii="Times New Roman" w:hAnsi="Times New Roman" w:cs="Times New Roman"/>
                <w:sz w:val="24"/>
                <w:szCs w:val="24"/>
              </w:rPr>
              <w:t>A minősítő vizsga eredménye/eredménytelensége</w:t>
            </w:r>
          </w:p>
        </w:tc>
        <w:tc>
          <w:tcPr>
            <w:tcW w:w="3964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53F" w:rsidRPr="00DA0B1A">
        <w:tc>
          <w:tcPr>
            <w:tcW w:w="710" w:type="dxa"/>
          </w:tcPr>
          <w:p w:rsidR="00B8653F" w:rsidRPr="00DA0B1A" w:rsidRDefault="00B8653F" w:rsidP="00B1397B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88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color w:val="474747"/>
                <w:sz w:val="24"/>
                <w:szCs w:val="24"/>
              </w:rPr>
            </w:pPr>
            <w:r w:rsidRPr="00DA0B1A">
              <w:rPr>
                <w:rFonts w:ascii="Times New Roman" w:hAnsi="Times New Roman" w:cs="Times New Roman"/>
                <w:color w:val="474747"/>
                <w:sz w:val="24"/>
                <w:szCs w:val="24"/>
              </w:rPr>
              <w:t xml:space="preserve">A minősítő vizsgája eredménye vagy eredménytelensége a vizsga időpontjától számított öt munkanapon belül rögzítésre került az informatikai rendszerben. </w:t>
            </w:r>
          </w:p>
        </w:tc>
        <w:tc>
          <w:tcPr>
            <w:tcW w:w="3964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color w:val="474747"/>
                <w:sz w:val="24"/>
                <w:szCs w:val="24"/>
                <w:u w:val="single"/>
              </w:rPr>
            </w:pPr>
            <w:r w:rsidRPr="00DA0B1A">
              <w:rPr>
                <w:rFonts w:ascii="Times New Roman" w:hAnsi="Times New Roman" w:cs="Times New Roman"/>
                <w:color w:val="474747"/>
                <w:sz w:val="24"/>
                <w:szCs w:val="24"/>
                <w:u w:val="single"/>
              </w:rPr>
              <w:t>A rögzítés dátuma:</w:t>
            </w:r>
          </w:p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8653F" w:rsidRPr="00DA0B1A">
        <w:tc>
          <w:tcPr>
            <w:tcW w:w="710" w:type="dxa"/>
          </w:tcPr>
          <w:p w:rsidR="00B8653F" w:rsidRPr="00DA0B1A" w:rsidRDefault="00B8653F" w:rsidP="00B1397B">
            <w:pPr>
              <w:pStyle w:val="ListParagraph"/>
              <w:numPr>
                <w:ilvl w:val="0"/>
                <w:numId w:val="42"/>
              </w:numPr>
              <w:spacing w:after="0" w:line="24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388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color w:val="474747"/>
                <w:sz w:val="24"/>
                <w:szCs w:val="24"/>
              </w:rPr>
            </w:pPr>
            <w:r w:rsidRPr="00DA0B1A">
              <w:rPr>
                <w:rFonts w:ascii="Times New Roman" w:hAnsi="Times New Roman" w:cs="Times New Roman"/>
                <w:color w:val="474747"/>
                <w:sz w:val="24"/>
                <w:szCs w:val="24"/>
              </w:rPr>
              <w:t>Iratkezelés rendje:</w:t>
            </w:r>
          </w:p>
        </w:tc>
        <w:tc>
          <w:tcPr>
            <w:tcW w:w="3964" w:type="dxa"/>
          </w:tcPr>
          <w:p w:rsidR="00B8653F" w:rsidRPr="00DA0B1A" w:rsidRDefault="00B8653F" w:rsidP="00B139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DA0B1A">
              <w:rPr>
                <w:rFonts w:ascii="Times New Roman" w:hAnsi="Times New Roman" w:cs="Times New Roman"/>
                <w:color w:val="474747"/>
                <w:sz w:val="24"/>
                <w:szCs w:val="24"/>
              </w:rPr>
              <w:t>A minősítő vizsgával összefüggő iratokat - közalkalmazott esetén a közalkalmazotti alapnyilvántartás részeként - a munkáltató őrzi meg.</w:t>
            </w:r>
          </w:p>
        </w:tc>
      </w:tr>
    </w:tbl>
    <w:p w:rsidR="00B8653F" w:rsidRDefault="00B8653F" w:rsidP="002851FD">
      <w:pPr>
        <w:rPr>
          <w:rFonts w:ascii="Times New Roman" w:hAnsi="Times New Roman" w:cs="Times New Roman"/>
          <w:sz w:val="24"/>
          <w:szCs w:val="24"/>
        </w:rPr>
      </w:pPr>
    </w:p>
    <w:p w:rsidR="00B8653F" w:rsidRPr="00415D9E" w:rsidRDefault="00B8653F" w:rsidP="002851FD">
      <w:pPr>
        <w:rPr>
          <w:rFonts w:ascii="Times New Roman" w:hAnsi="Times New Roman" w:cs="Times New Roman"/>
          <w:sz w:val="24"/>
          <w:szCs w:val="24"/>
        </w:rPr>
      </w:pPr>
      <w:r w:rsidRPr="00415D9E">
        <w:rPr>
          <w:rFonts w:ascii="Times New Roman" w:hAnsi="Times New Roman" w:cs="Times New Roman"/>
          <w:sz w:val="24"/>
          <w:szCs w:val="24"/>
        </w:rPr>
        <w:t>Dátum:</w:t>
      </w:r>
    </w:p>
    <w:p w:rsidR="00B8653F" w:rsidRPr="00415D9E" w:rsidRDefault="00B8653F" w:rsidP="002851FD">
      <w:pPr>
        <w:spacing w:after="0"/>
        <w:rPr>
          <w:rFonts w:ascii="Times New Roman" w:hAnsi="Times New Roman" w:cs="Times New Roman"/>
          <w:sz w:val="24"/>
          <w:szCs w:val="24"/>
        </w:rPr>
      </w:pPr>
      <w:r w:rsidRPr="00415D9E">
        <w:rPr>
          <w:rFonts w:ascii="Times New Roman" w:hAnsi="Times New Roman" w:cs="Times New Roman"/>
          <w:sz w:val="24"/>
          <w:szCs w:val="24"/>
        </w:rPr>
        <w:tab/>
      </w:r>
      <w:r w:rsidRPr="00415D9E">
        <w:rPr>
          <w:rFonts w:ascii="Times New Roman" w:hAnsi="Times New Roman" w:cs="Times New Roman"/>
          <w:sz w:val="24"/>
          <w:szCs w:val="24"/>
        </w:rPr>
        <w:tab/>
      </w:r>
      <w:r w:rsidRPr="00415D9E">
        <w:rPr>
          <w:rFonts w:ascii="Times New Roman" w:hAnsi="Times New Roman" w:cs="Times New Roman"/>
          <w:sz w:val="24"/>
          <w:szCs w:val="24"/>
        </w:rPr>
        <w:tab/>
      </w:r>
      <w:r w:rsidRPr="00415D9E">
        <w:rPr>
          <w:rFonts w:ascii="Times New Roman" w:hAnsi="Times New Roman" w:cs="Times New Roman"/>
          <w:sz w:val="24"/>
          <w:szCs w:val="24"/>
        </w:rPr>
        <w:tab/>
      </w:r>
      <w:r w:rsidRPr="00415D9E">
        <w:rPr>
          <w:rFonts w:ascii="Times New Roman" w:hAnsi="Times New Roman" w:cs="Times New Roman"/>
          <w:sz w:val="24"/>
          <w:szCs w:val="24"/>
        </w:rPr>
        <w:tab/>
      </w:r>
      <w:r w:rsidRPr="00415D9E">
        <w:rPr>
          <w:rFonts w:ascii="Times New Roman" w:hAnsi="Times New Roman" w:cs="Times New Roman"/>
          <w:sz w:val="24"/>
          <w:szCs w:val="24"/>
        </w:rPr>
        <w:tab/>
      </w:r>
      <w:r w:rsidRPr="00415D9E">
        <w:rPr>
          <w:rFonts w:ascii="Times New Roman" w:hAnsi="Times New Roman" w:cs="Times New Roman"/>
          <w:sz w:val="24"/>
          <w:szCs w:val="24"/>
        </w:rPr>
        <w:tab/>
      </w:r>
      <w:r w:rsidRPr="00415D9E">
        <w:rPr>
          <w:rFonts w:ascii="Times New Roman" w:hAnsi="Times New Roman" w:cs="Times New Roman"/>
          <w:sz w:val="24"/>
          <w:szCs w:val="24"/>
        </w:rPr>
        <w:tab/>
        <w:t>……………………………….</w:t>
      </w:r>
    </w:p>
    <w:p w:rsidR="00B8653F" w:rsidRPr="00901608" w:rsidRDefault="00B8653F" w:rsidP="0090160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PH</w:t>
      </w:r>
      <w:r w:rsidRPr="00415D9E">
        <w:rPr>
          <w:rFonts w:ascii="Times New Roman" w:hAnsi="Times New Roman" w:cs="Times New Roman"/>
          <w:sz w:val="24"/>
          <w:szCs w:val="24"/>
        </w:rPr>
        <w:tab/>
      </w:r>
      <w:r w:rsidRPr="00415D9E">
        <w:rPr>
          <w:rFonts w:ascii="Times New Roman" w:hAnsi="Times New Roman" w:cs="Times New Roman"/>
          <w:sz w:val="24"/>
          <w:szCs w:val="24"/>
        </w:rPr>
        <w:tab/>
      </w:r>
      <w:r w:rsidRPr="00415D9E">
        <w:rPr>
          <w:rFonts w:ascii="Times New Roman" w:hAnsi="Times New Roman" w:cs="Times New Roman"/>
          <w:sz w:val="24"/>
          <w:szCs w:val="24"/>
        </w:rPr>
        <w:tab/>
      </w:r>
      <w:r w:rsidRPr="00415D9E">
        <w:rPr>
          <w:rFonts w:ascii="Times New Roman" w:hAnsi="Times New Roman" w:cs="Times New Roman"/>
          <w:sz w:val="24"/>
          <w:szCs w:val="24"/>
        </w:rPr>
        <w:tab/>
        <w:t>intézményvezető aláírása</w:t>
      </w:r>
    </w:p>
    <w:sectPr w:rsidR="00B8653F" w:rsidRPr="00901608" w:rsidSect="00821297">
      <w:pgSz w:w="11906" w:h="16838"/>
      <w:pgMar w:top="1259" w:right="1106" w:bottom="1077" w:left="1077" w:header="624" w:footer="5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8653F" w:rsidRDefault="00B8653F" w:rsidP="00F50A0F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1">
    <w:p w:rsidR="00B8653F" w:rsidRDefault="00B8653F" w:rsidP="00F50A0F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09F" w:csb1="00000000"/>
  </w:font>
  <w:font w:name="Tahoma">
    <w:panose1 w:val="020B0604030504040204"/>
    <w:charset w:val="EE"/>
    <w:family w:val="swiss"/>
    <w:pitch w:val="variable"/>
    <w:sig w:usb0="61002A87" w:usb1="80000000" w:usb2="00000008" w:usb3="00000000" w:csb0="000101FF" w:csb1="00000000"/>
  </w:font>
  <w:font w:name="Arial Narrow">
    <w:panose1 w:val="020B0506020202030204"/>
    <w:charset w:val="EE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53F" w:rsidRDefault="00B8653F" w:rsidP="001F1584">
    <w:pPr>
      <w:pStyle w:val="Footer"/>
      <w:pBdr>
        <w:top w:val="thinThickSmallGap" w:sz="24" w:space="1" w:color="622423"/>
      </w:pBdr>
      <w:spacing w:after="0" w:line="240" w:lineRule="auto"/>
      <w:ind w:firstLine="0"/>
      <w:jc w:val="right"/>
      <w:rPr>
        <w:rFonts w:ascii="Cambria" w:hAnsi="Cambria" w:cs="Cambria"/>
      </w:rPr>
    </w:pPr>
    <w:r>
      <w:rPr>
        <w:rFonts w:ascii="Cambria" w:hAnsi="Cambria" w:cs="Cambria"/>
      </w:rPr>
      <w:t xml:space="preserve">Oldal </w:t>
    </w:r>
    <w:fldSimple w:instr="PAGE   \* MERGEFORMAT">
      <w:r w:rsidRPr="00B74CEB">
        <w:rPr>
          <w:rFonts w:ascii="Cambria" w:hAnsi="Cambria" w:cs="Cambria"/>
          <w:noProof/>
        </w:rPr>
        <w:t>8</w:t>
      </w:r>
    </w:fldSimple>
  </w:p>
  <w:p w:rsidR="00B8653F" w:rsidRDefault="00B8653F" w:rsidP="001F1584">
    <w:pPr>
      <w:pStyle w:val="Footer"/>
      <w:jc w:val="right"/>
      <w:rPr>
        <w:rFonts w:cs="Times New Roman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8653F" w:rsidRDefault="00B8653F" w:rsidP="00F50A0F">
      <w:pPr>
        <w:spacing w:after="0" w:line="240" w:lineRule="auto"/>
        <w:rPr>
          <w:rFonts w:cs="Times New Roman"/>
        </w:rPr>
      </w:pPr>
      <w:r>
        <w:rPr>
          <w:rFonts w:cs="Times New Roman"/>
        </w:rPr>
        <w:separator/>
      </w:r>
    </w:p>
  </w:footnote>
  <w:footnote w:type="continuationSeparator" w:id="1">
    <w:p w:rsidR="00B8653F" w:rsidRDefault="00B8653F" w:rsidP="00F50A0F">
      <w:pPr>
        <w:spacing w:after="0" w:line="240" w:lineRule="auto"/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8653F" w:rsidRPr="001E759F" w:rsidRDefault="00B8653F" w:rsidP="00DB740B">
    <w:pPr>
      <w:spacing w:after="0" w:line="240" w:lineRule="auto"/>
      <w:ind w:firstLine="357"/>
      <w:jc w:val="center"/>
      <w:rPr>
        <w:rFonts w:ascii="Times New Roman" w:hAnsi="Times New Roman" w:cs="Times New Roman"/>
        <w:sz w:val="18"/>
        <w:szCs w:val="18"/>
      </w:rPr>
    </w:pPr>
    <w:r>
      <w:rPr>
        <w:rFonts w:ascii="Times New Roman" w:hAnsi="Times New Roman" w:cs="Times New Roman"/>
        <w:sz w:val="18"/>
        <w:szCs w:val="18"/>
      </w:rPr>
      <w:t>OM azonosító: 033021</w:t>
    </w:r>
    <w:r w:rsidRPr="001E759F">
      <w:rPr>
        <w:rFonts w:ascii="Times New Roman" w:hAnsi="Times New Roman" w:cs="Times New Roman"/>
        <w:sz w:val="18"/>
        <w:szCs w:val="18"/>
      </w:rPr>
      <w:t>…</w:t>
    </w:r>
    <w:r>
      <w:rPr>
        <w:rFonts w:ascii="Times New Roman" w:hAnsi="Times New Roman" w:cs="Times New Roman"/>
        <w:sz w:val="18"/>
        <w:szCs w:val="18"/>
      </w:rPr>
      <w:t xml:space="preserve">      Intézmény neve, címe: Hétszínvirág Művészeti Óvoda 2234 Maglód, Rákóczi u. 1-3.</w:t>
    </w:r>
  </w:p>
  <w:p w:rsidR="00B8653F" w:rsidRPr="001E759F" w:rsidRDefault="00B8653F" w:rsidP="00DB740B">
    <w:pPr>
      <w:pStyle w:val="Heading3"/>
      <w:spacing w:before="0" w:line="240" w:lineRule="auto"/>
      <w:ind w:firstLine="357"/>
      <w:jc w:val="center"/>
      <w:rPr>
        <w:rFonts w:ascii="Times New Roman" w:hAnsi="Times New Roman" w:cs="Times New Roman"/>
        <w:b w:val="0"/>
        <w:bCs w:val="0"/>
        <w:color w:val="474747"/>
        <w:sz w:val="18"/>
        <w:szCs w:val="18"/>
      </w:rPr>
    </w:pPr>
    <w:r w:rsidRPr="001E759F">
      <w:rPr>
        <w:rFonts w:ascii="Times New Roman" w:hAnsi="Times New Roman" w:cs="Times New Roman"/>
        <w:b w:val="0"/>
        <w:bCs w:val="0"/>
        <w:i/>
        <w:iCs/>
        <w:color w:val="474747"/>
        <w:sz w:val="18"/>
        <w:szCs w:val="18"/>
      </w:rPr>
      <w:t>A pedagógus szakképzettséggel rendelkező nevelő és oktató munkát közvetlenül segítő munkakörben foglalkoztatottakra vonatkozó helyi értékelési szabályzat-minta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802E1D"/>
    <w:multiLevelType w:val="hybridMultilevel"/>
    <w:tmpl w:val="83F85FC4"/>
    <w:lvl w:ilvl="0" w:tplc="040E000D">
      <w:start w:val="1"/>
      <w:numFmt w:val="bullet"/>
      <w:lvlText w:val=""/>
      <w:lvlJc w:val="left"/>
      <w:pPr>
        <w:ind w:left="87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31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303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47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19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630" w:hanging="360"/>
      </w:pPr>
      <w:rPr>
        <w:rFonts w:ascii="Wingdings" w:hAnsi="Wingdings" w:cs="Wingdings" w:hint="default"/>
      </w:rPr>
    </w:lvl>
  </w:abstractNum>
  <w:abstractNum w:abstractNumId="1">
    <w:nsid w:val="07EC0787"/>
    <w:multiLevelType w:val="hybridMultilevel"/>
    <w:tmpl w:val="E51045B8"/>
    <w:lvl w:ilvl="0" w:tplc="040E0005">
      <w:start w:val="1"/>
      <w:numFmt w:val="bullet"/>
      <w:lvlText w:val=""/>
      <w:lvlJc w:val="left"/>
      <w:pPr>
        <w:ind w:left="36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2">
    <w:nsid w:val="191E55BF"/>
    <w:multiLevelType w:val="hybridMultilevel"/>
    <w:tmpl w:val="A476D2B4"/>
    <w:lvl w:ilvl="0" w:tplc="BA6A1608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D242F47"/>
    <w:multiLevelType w:val="hybridMultilevel"/>
    <w:tmpl w:val="DA16FC7E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">
    <w:nsid w:val="1F7C0C41"/>
    <w:multiLevelType w:val="hybridMultilevel"/>
    <w:tmpl w:val="30023E58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2872567B"/>
    <w:multiLevelType w:val="multilevel"/>
    <w:tmpl w:val="76E801D2"/>
    <w:lvl w:ilvl="0">
      <w:start w:val="7"/>
      <w:numFmt w:val="decimal"/>
      <w:lvlText w:val="%1."/>
      <w:lvlJc w:val="left"/>
      <w:pPr>
        <w:tabs>
          <w:tab w:val="num" w:pos="540"/>
        </w:tabs>
        <w:ind w:left="540" w:hanging="54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1530"/>
        </w:tabs>
        <w:ind w:left="1530" w:hanging="720"/>
      </w:pPr>
      <w:rPr>
        <w:rFonts w:hint="default"/>
      </w:rPr>
    </w:lvl>
    <w:lvl w:ilvl="2">
      <w:start w:val="1"/>
      <w:numFmt w:val="decimal"/>
      <w:lvlText w:val="8.%2.%3.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510"/>
        </w:tabs>
        <w:ind w:left="351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5490"/>
        </w:tabs>
        <w:ind w:left="549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6300"/>
        </w:tabs>
        <w:ind w:left="63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7470"/>
        </w:tabs>
        <w:ind w:left="747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8280"/>
        </w:tabs>
        <w:ind w:left="8280" w:hanging="1800"/>
      </w:pPr>
      <w:rPr>
        <w:rFonts w:hint="default"/>
      </w:rPr>
    </w:lvl>
  </w:abstractNum>
  <w:abstractNum w:abstractNumId="6">
    <w:nsid w:val="2D822135"/>
    <w:multiLevelType w:val="hybridMultilevel"/>
    <w:tmpl w:val="430C7464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7">
    <w:nsid w:val="318574E8"/>
    <w:multiLevelType w:val="hybridMultilevel"/>
    <w:tmpl w:val="54D00CA8"/>
    <w:lvl w:ilvl="0" w:tplc="F6E421F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8">
    <w:nsid w:val="33E33F23"/>
    <w:multiLevelType w:val="hybridMultilevel"/>
    <w:tmpl w:val="04D6D0D0"/>
    <w:lvl w:ilvl="0" w:tplc="040E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387A7195"/>
    <w:multiLevelType w:val="hybridMultilevel"/>
    <w:tmpl w:val="79C6175E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0">
    <w:nsid w:val="3CB814B5"/>
    <w:multiLevelType w:val="hybridMultilevel"/>
    <w:tmpl w:val="1CE85A50"/>
    <w:lvl w:ilvl="0" w:tplc="040E0005">
      <w:start w:val="1"/>
      <w:numFmt w:val="bullet"/>
      <w:lvlText w:val=""/>
      <w:lvlJc w:val="left"/>
      <w:pPr>
        <w:ind w:left="87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31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303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47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19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630" w:hanging="360"/>
      </w:pPr>
      <w:rPr>
        <w:rFonts w:ascii="Wingdings" w:hAnsi="Wingdings" w:cs="Wingdings" w:hint="default"/>
      </w:rPr>
    </w:lvl>
  </w:abstractNum>
  <w:abstractNum w:abstractNumId="11">
    <w:nsid w:val="40177CD8"/>
    <w:multiLevelType w:val="hybridMultilevel"/>
    <w:tmpl w:val="9B0CB234"/>
    <w:lvl w:ilvl="0" w:tplc="040E0005">
      <w:start w:val="1"/>
      <w:numFmt w:val="bullet"/>
      <w:lvlText w:val=""/>
      <w:lvlJc w:val="left"/>
      <w:pPr>
        <w:ind w:left="36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2">
    <w:nsid w:val="408C7BE9"/>
    <w:multiLevelType w:val="hybridMultilevel"/>
    <w:tmpl w:val="3230D0FA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3">
    <w:nsid w:val="41436E72"/>
    <w:multiLevelType w:val="hybridMultilevel"/>
    <w:tmpl w:val="C2A85246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152338F"/>
    <w:multiLevelType w:val="hybridMultilevel"/>
    <w:tmpl w:val="7E98F486"/>
    <w:lvl w:ilvl="0" w:tplc="040E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15">
    <w:nsid w:val="46F15ACA"/>
    <w:multiLevelType w:val="hybridMultilevel"/>
    <w:tmpl w:val="A7EA6E30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6">
    <w:nsid w:val="4B111266"/>
    <w:multiLevelType w:val="hybridMultilevel"/>
    <w:tmpl w:val="1356357C"/>
    <w:lvl w:ilvl="0" w:tplc="040E0005">
      <w:start w:val="1"/>
      <w:numFmt w:val="bullet"/>
      <w:lvlText w:val=""/>
      <w:lvlJc w:val="left"/>
      <w:pPr>
        <w:ind w:left="36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180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52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396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468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120" w:hanging="360"/>
      </w:pPr>
      <w:rPr>
        <w:rFonts w:ascii="Wingdings" w:hAnsi="Wingdings" w:cs="Wingdings" w:hint="default"/>
      </w:rPr>
    </w:lvl>
  </w:abstractNum>
  <w:abstractNum w:abstractNumId="17">
    <w:nsid w:val="4BB93C6C"/>
    <w:multiLevelType w:val="multilevel"/>
    <w:tmpl w:val="92F8CBAC"/>
    <w:lvl w:ilvl="0">
      <w:start w:val="14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7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2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7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2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280" w:hanging="1800"/>
      </w:pPr>
      <w:rPr>
        <w:rFonts w:hint="default"/>
      </w:rPr>
    </w:lvl>
  </w:abstractNum>
  <w:abstractNum w:abstractNumId="18">
    <w:nsid w:val="51491B69"/>
    <w:multiLevelType w:val="hybridMultilevel"/>
    <w:tmpl w:val="8B32A068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6F61F5"/>
    <w:multiLevelType w:val="hybridMultilevel"/>
    <w:tmpl w:val="FB9C360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4B73A7F"/>
    <w:multiLevelType w:val="hybridMultilevel"/>
    <w:tmpl w:val="93EE83E2"/>
    <w:lvl w:ilvl="0" w:tplc="040E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E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56AE2BCD"/>
    <w:multiLevelType w:val="hybridMultilevel"/>
    <w:tmpl w:val="1F320B98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2">
    <w:nsid w:val="58126759"/>
    <w:multiLevelType w:val="hybridMultilevel"/>
    <w:tmpl w:val="080CFFC4"/>
    <w:lvl w:ilvl="0" w:tplc="040E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23">
    <w:nsid w:val="5DC76CBF"/>
    <w:multiLevelType w:val="hybridMultilevel"/>
    <w:tmpl w:val="4BE0537C"/>
    <w:lvl w:ilvl="0" w:tplc="040E000F">
      <w:start w:val="1"/>
      <w:numFmt w:val="decimal"/>
      <w:lvlText w:val="%1."/>
      <w:lvlJc w:val="left"/>
      <w:pPr>
        <w:ind w:left="720" w:hanging="360"/>
      </w:p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10E1816"/>
    <w:multiLevelType w:val="hybridMultilevel"/>
    <w:tmpl w:val="6E38CA6A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5">
    <w:nsid w:val="62B45CDA"/>
    <w:multiLevelType w:val="hybridMultilevel"/>
    <w:tmpl w:val="D8D4EB96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6">
    <w:nsid w:val="64916BC1"/>
    <w:multiLevelType w:val="hybridMultilevel"/>
    <w:tmpl w:val="1A046430"/>
    <w:lvl w:ilvl="0" w:tplc="040E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60D46D4"/>
    <w:multiLevelType w:val="hybridMultilevel"/>
    <w:tmpl w:val="4E1CEBBC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8">
    <w:nsid w:val="67A57E6D"/>
    <w:multiLevelType w:val="hybridMultilevel"/>
    <w:tmpl w:val="5AA62AB2"/>
    <w:lvl w:ilvl="0" w:tplc="4BAEC31A">
      <w:start w:val="9"/>
      <w:numFmt w:val="bullet"/>
      <w:lvlText w:val="-"/>
      <w:lvlJc w:val="left"/>
      <w:pPr>
        <w:ind w:left="1420" w:hanging="360"/>
      </w:pPr>
      <w:rPr>
        <w:rFonts w:ascii="Arial" w:eastAsia="Times New Roman" w:hAnsi="Arial" w:hint="default"/>
      </w:rPr>
    </w:lvl>
    <w:lvl w:ilvl="1" w:tplc="040E0003">
      <w:start w:val="1"/>
      <w:numFmt w:val="bullet"/>
      <w:lvlText w:val="o"/>
      <w:lvlJc w:val="left"/>
      <w:pPr>
        <w:ind w:left="21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8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35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43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50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7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64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7180" w:hanging="360"/>
      </w:pPr>
      <w:rPr>
        <w:rFonts w:ascii="Wingdings" w:hAnsi="Wingdings" w:cs="Wingdings" w:hint="default"/>
      </w:rPr>
    </w:lvl>
  </w:abstractNum>
  <w:abstractNum w:abstractNumId="29">
    <w:nsid w:val="69900315"/>
    <w:multiLevelType w:val="hybridMultilevel"/>
    <w:tmpl w:val="F8CC3148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0">
    <w:nsid w:val="6A470357"/>
    <w:multiLevelType w:val="hybridMultilevel"/>
    <w:tmpl w:val="A4144512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1">
    <w:nsid w:val="6CA012A3"/>
    <w:multiLevelType w:val="hybridMultilevel"/>
    <w:tmpl w:val="A7C817F4"/>
    <w:lvl w:ilvl="0" w:tplc="C1161A0C">
      <w:start w:val="1"/>
      <w:numFmt w:val="decimal"/>
      <w:lvlText w:val="%1."/>
      <w:lvlJc w:val="left"/>
      <w:pPr>
        <w:tabs>
          <w:tab w:val="num" w:pos="1245"/>
        </w:tabs>
        <w:ind w:left="1245" w:hanging="705"/>
      </w:pPr>
      <w:rPr>
        <w:rFonts w:hint="default"/>
        <w:strike w:val="0"/>
      </w:rPr>
    </w:lvl>
    <w:lvl w:ilvl="1" w:tplc="509862A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/>
      </w:rPr>
    </w:lvl>
    <w:lvl w:ilvl="2" w:tplc="72E8CB26">
      <w:start w:val="2"/>
      <w:numFmt w:val="lowerLetter"/>
      <w:lvlText w:val="%3."/>
      <w:lvlJc w:val="left"/>
      <w:pPr>
        <w:tabs>
          <w:tab w:val="num" w:pos="2520"/>
        </w:tabs>
        <w:ind w:left="2520" w:hanging="360"/>
      </w:pPr>
      <w:rPr>
        <w:rFonts w:ascii="Arial" w:eastAsia="Times New Roman" w:hAnsi="Arial"/>
      </w:rPr>
    </w:lvl>
    <w:lvl w:ilvl="3" w:tplc="040E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>
    <w:nsid w:val="6E476378"/>
    <w:multiLevelType w:val="hybridMultilevel"/>
    <w:tmpl w:val="667E47BA"/>
    <w:lvl w:ilvl="0" w:tplc="040E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33">
    <w:nsid w:val="6F2E7B94"/>
    <w:multiLevelType w:val="hybridMultilevel"/>
    <w:tmpl w:val="96E2D4BC"/>
    <w:lvl w:ilvl="0" w:tplc="8D06C77C">
      <w:start w:val="1"/>
      <w:numFmt w:val="decimal"/>
      <w:lvlText w:val="%1."/>
      <w:lvlJc w:val="left"/>
      <w:pPr>
        <w:ind w:left="1070" w:hanging="710"/>
      </w:pPr>
      <w:rPr>
        <w:rFonts w:hint="default"/>
      </w:rPr>
    </w:lvl>
    <w:lvl w:ilvl="1" w:tplc="040E0019">
      <w:start w:val="1"/>
      <w:numFmt w:val="lowerLetter"/>
      <w:lvlText w:val="%2."/>
      <w:lvlJc w:val="left"/>
      <w:pPr>
        <w:ind w:left="1440" w:hanging="360"/>
      </w:pPr>
    </w:lvl>
    <w:lvl w:ilvl="2" w:tplc="040E001B">
      <w:start w:val="1"/>
      <w:numFmt w:val="lowerRoman"/>
      <w:lvlText w:val="%3."/>
      <w:lvlJc w:val="right"/>
      <w:pPr>
        <w:ind w:left="2160" w:hanging="180"/>
      </w:pPr>
    </w:lvl>
    <w:lvl w:ilvl="3" w:tplc="040E000F">
      <w:start w:val="1"/>
      <w:numFmt w:val="decimal"/>
      <w:lvlText w:val="%4."/>
      <w:lvlJc w:val="left"/>
      <w:pPr>
        <w:ind w:left="2880" w:hanging="360"/>
      </w:pPr>
    </w:lvl>
    <w:lvl w:ilvl="4" w:tplc="040E0019">
      <w:start w:val="1"/>
      <w:numFmt w:val="lowerLetter"/>
      <w:lvlText w:val="%5."/>
      <w:lvlJc w:val="left"/>
      <w:pPr>
        <w:ind w:left="3600" w:hanging="360"/>
      </w:pPr>
    </w:lvl>
    <w:lvl w:ilvl="5" w:tplc="040E001B">
      <w:start w:val="1"/>
      <w:numFmt w:val="lowerRoman"/>
      <w:lvlText w:val="%6."/>
      <w:lvlJc w:val="right"/>
      <w:pPr>
        <w:ind w:left="4320" w:hanging="180"/>
      </w:pPr>
    </w:lvl>
    <w:lvl w:ilvl="6" w:tplc="040E000F">
      <w:start w:val="1"/>
      <w:numFmt w:val="decimal"/>
      <w:lvlText w:val="%7."/>
      <w:lvlJc w:val="left"/>
      <w:pPr>
        <w:ind w:left="5040" w:hanging="360"/>
      </w:pPr>
    </w:lvl>
    <w:lvl w:ilvl="7" w:tplc="040E0019">
      <w:start w:val="1"/>
      <w:numFmt w:val="lowerLetter"/>
      <w:lvlText w:val="%8."/>
      <w:lvlJc w:val="left"/>
      <w:pPr>
        <w:ind w:left="5760" w:hanging="360"/>
      </w:pPr>
    </w:lvl>
    <w:lvl w:ilvl="8" w:tplc="040E001B">
      <w:start w:val="1"/>
      <w:numFmt w:val="lowerRoman"/>
      <w:lvlText w:val="%9."/>
      <w:lvlJc w:val="right"/>
      <w:pPr>
        <w:ind w:left="6480" w:hanging="180"/>
      </w:pPr>
    </w:lvl>
  </w:abstractNum>
  <w:abstractNum w:abstractNumId="34">
    <w:nsid w:val="71231A87"/>
    <w:multiLevelType w:val="hybridMultilevel"/>
    <w:tmpl w:val="63FE650A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5">
    <w:nsid w:val="72237348"/>
    <w:multiLevelType w:val="hybridMultilevel"/>
    <w:tmpl w:val="BB10C556"/>
    <w:lvl w:ilvl="0" w:tplc="040E0005">
      <w:start w:val="1"/>
      <w:numFmt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cs="Wingdings" w:hint="default"/>
      </w:rPr>
    </w:lvl>
  </w:abstractNum>
  <w:abstractNum w:abstractNumId="36">
    <w:nsid w:val="73484F65"/>
    <w:multiLevelType w:val="hybridMultilevel"/>
    <w:tmpl w:val="3D1850E6"/>
    <w:lvl w:ilvl="0" w:tplc="040E000F">
      <w:start w:val="1"/>
      <w:numFmt w:val="decimal"/>
      <w:lvlText w:val="%1."/>
      <w:lvlJc w:val="left"/>
      <w:pPr>
        <w:ind w:left="870" w:hanging="360"/>
      </w:pPr>
    </w:lvl>
    <w:lvl w:ilvl="1" w:tplc="040E0019">
      <w:start w:val="1"/>
      <w:numFmt w:val="lowerLetter"/>
      <w:lvlText w:val="%2."/>
      <w:lvlJc w:val="left"/>
      <w:pPr>
        <w:ind w:left="1590" w:hanging="360"/>
      </w:pPr>
    </w:lvl>
    <w:lvl w:ilvl="2" w:tplc="040E001B">
      <w:start w:val="1"/>
      <w:numFmt w:val="lowerRoman"/>
      <w:lvlText w:val="%3."/>
      <w:lvlJc w:val="right"/>
      <w:pPr>
        <w:ind w:left="2310" w:hanging="180"/>
      </w:pPr>
    </w:lvl>
    <w:lvl w:ilvl="3" w:tplc="040E000F">
      <w:start w:val="1"/>
      <w:numFmt w:val="decimal"/>
      <w:lvlText w:val="%4."/>
      <w:lvlJc w:val="left"/>
      <w:pPr>
        <w:ind w:left="3030" w:hanging="360"/>
      </w:pPr>
    </w:lvl>
    <w:lvl w:ilvl="4" w:tplc="040E0019">
      <w:start w:val="1"/>
      <w:numFmt w:val="lowerLetter"/>
      <w:lvlText w:val="%5."/>
      <w:lvlJc w:val="left"/>
      <w:pPr>
        <w:ind w:left="3750" w:hanging="360"/>
      </w:pPr>
    </w:lvl>
    <w:lvl w:ilvl="5" w:tplc="040E001B">
      <w:start w:val="1"/>
      <w:numFmt w:val="lowerRoman"/>
      <w:lvlText w:val="%6."/>
      <w:lvlJc w:val="right"/>
      <w:pPr>
        <w:ind w:left="4470" w:hanging="180"/>
      </w:pPr>
    </w:lvl>
    <w:lvl w:ilvl="6" w:tplc="040E000F">
      <w:start w:val="1"/>
      <w:numFmt w:val="decimal"/>
      <w:lvlText w:val="%7."/>
      <w:lvlJc w:val="left"/>
      <w:pPr>
        <w:ind w:left="5190" w:hanging="360"/>
      </w:pPr>
    </w:lvl>
    <w:lvl w:ilvl="7" w:tplc="040E0019">
      <w:start w:val="1"/>
      <w:numFmt w:val="lowerLetter"/>
      <w:lvlText w:val="%8."/>
      <w:lvlJc w:val="left"/>
      <w:pPr>
        <w:ind w:left="5910" w:hanging="360"/>
      </w:pPr>
    </w:lvl>
    <w:lvl w:ilvl="8" w:tplc="040E001B">
      <w:start w:val="1"/>
      <w:numFmt w:val="lowerRoman"/>
      <w:lvlText w:val="%9."/>
      <w:lvlJc w:val="right"/>
      <w:pPr>
        <w:ind w:left="6630" w:hanging="180"/>
      </w:pPr>
    </w:lvl>
  </w:abstractNum>
  <w:abstractNum w:abstractNumId="37">
    <w:nsid w:val="741F27F8"/>
    <w:multiLevelType w:val="hybridMultilevel"/>
    <w:tmpl w:val="07103A40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8">
    <w:nsid w:val="744C47D5"/>
    <w:multiLevelType w:val="hybridMultilevel"/>
    <w:tmpl w:val="F92A844C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9">
    <w:nsid w:val="76212487"/>
    <w:multiLevelType w:val="hybridMultilevel"/>
    <w:tmpl w:val="05DC03C2"/>
    <w:lvl w:ilvl="0" w:tplc="040E0005">
      <w:start w:val="1"/>
      <w:numFmt w:val="bullet"/>
      <w:lvlText w:val="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0">
    <w:nsid w:val="7BE0131A"/>
    <w:multiLevelType w:val="hybridMultilevel"/>
    <w:tmpl w:val="231C4E0A"/>
    <w:lvl w:ilvl="0" w:tplc="040E000D">
      <w:start w:val="1"/>
      <w:numFmt w:val="bullet"/>
      <w:lvlText w:val=""/>
      <w:lvlJc w:val="left"/>
      <w:pPr>
        <w:ind w:left="72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41">
    <w:nsid w:val="7FE70617"/>
    <w:multiLevelType w:val="hybridMultilevel"/>
    <w:tmpl w:val="B2341410"/>
    <w:lvl w:ilvl="0" w:tplc="040E0005">
      <w:start w:val="1"/>
      <w:numFmt w:val="bullet"/>
      <w:lvlText w:val=""/>
      <w:lvlJc w:val="left"/>
      <w:pPr>
        <w:ind w:left="870" w:hanging="360"/>
      </w:pPr>
      <w:rPr>
        <w:rFonts w:ascii="Wingdings" w:hAnsi="Wingdings" w:cs="Wingdings" w:hint="default"/>
      </w:rPr>
    </w:lvl>
    <w:lvl w:ilvl="1" w:tplc="040E0003">
      <w:start w:val="1"/>
      <w:numFmt w:val="bullet"/>
      <w:lvlText w:val="o"/>
      <w:lvlJc w:val="left"/>
      <w:pPr>
        <w:ind w:left="1590" w:hanging="360"/>
      </w:pPr>
      <w:rPr>
        <w:rFonts w:ascii="Courier New" w:hAnsi="Courier New" w:cs="Courier New" w:hint="default"/>
      </w:rPr>
    </w:lvl>
    <w:lvl w:ilvl="2" w:tplc="040E0005">
      <w:start w:val="1"/>
      <w:numFmt w:val="bullet"/>
      <w:lvlText w:val=""/>
      <w:lvlJc w:val="left"/>
      <w:pPr>
        <w:ind w:left="2310" w:hanging="360"/>
      </w:pPr>
      <w:rPr>
        <w:rFonts w:ascii="Wingdings" w:hAnsi="Wingdings" w:cs="Wingdings" w:hint="default"/>
      </w:rPr>
    </w:lvl>
    <w:lvl w:ilvl="3" w:tplc="040E0001">
      <w:start w:val="1"/>
      <w:numFmt w:val="bullet"/>
      <w:lvlText w:val=""/>
      <w:lvlJc w:val="left"/>
      <w:pPr>
        <w:ind w:left="3030" w:hanging="360"/>
      </w:pPr>
      <w:rPr>
        <w:rFonts w:ascii="Symbol" w:hAnsi="Symbol" w:cs="Symbol" w:hint="default"/>
      </w:rPr>
    </w:lvl>
    <w:lvl w:ilvl="4" w:tplc="040E0003">
      <w:start w:val="1"/>
      <w:numFmt w:val="bullet"/>
      <w:lvlText w:val="o"/>
      <w:lvlJc w:val="left"/>
      <w:pPr>
        <w:ind w:left="3750" w:hanging="360"/>
      </w:pPr>
      <w:rPr>
        <w:rFonts w:ascii="Courier New" w:hAnsi="Courier New" w:cs="Courier New" w:hint="default"/>
      </w:rPr>
    </w:lvl>
    <w:lvl w:ilvl="5" w:tplc="040E0005">
      <w:start w:val="1"/>
      <w:numFmt w:val="bullet"/>
      <w:lvlText w:val=""/>
      <w:lvlJc w:val="left"/>
      <w:pPr>
        <w:ind w:left="4470" w:hanging="360"/>
      </w:pPr>
      <w:rPr>
        <w:rFonts w:ascii="Wingdings" w:hAnsi="Wingdings" w:cs="Wingdings" w:hint="default"/>
      </w:rPr>
    </w:lvl>
    <w:lvl w:ilvl="6" w:tplc="040E0001">
      <w:start w:val="1"/>
      <w:numFmt w:val="bullet"/>
      <w:lvlText w:val=""/>
      <w:lvlJc w:val="left"/>
      <w:pPr>
        <w:ind w:left="5190" w:hanging="360"/>
      </w:pPr>
      <w:rPr>
        <w:rFonts w:ascii="Symbol" w:hAnsi="Symbol" w:cs="Symbol" w:hint="default"/>
      </w:rPr>
    </w:lvl>
    <w:lvl w:ilvl="7" w:tplc="040E0003">
      <w:start w:val="1"/>
      <w:numFmt w:val="bullet"/>
      <w:lvlText w:val="o"/>
      <w:lvlJc w:val="left"/>
      <w:pPr>
        <w:ind w:left="5910" w:hanging="360"/>
      </w:pPr>
      <w:rPr>
        <w:rFonts w:ascii="Courier New" w:hAnsi="Courier New" w:cs="Courier New" w:hint="default"/>
      </w:rPr>
    </w:lvl>
    <w:lvl w:ilvl="8" w:tplc="040E0005">
      <w:start w:val="1"/>
      <w:numFmt w:val="bullet"/>
      <w:lvlText w:val=""/>
      <w:lvlJc w:val="left"/>
      <w:pPr>
        <w:ind w:left="6630" w:hanging="360"/>
      </w:pPr>
      <w:rPr>
        <w:rFonts w:ascii="Wingdings" w:hAnsi="Wingdings" w:cs="Wingdings" w:hint="default"/>
      </w:rPr>
    </w:lvl>
  </w:abstractNum>
  <w:num w:numId="1">
    <w:abstractNumId w:val="31"/>
  </w:num>
  <w:num w:numId="2">
    <w:abstractNumId w:val="20"/>
  </w:num>
  <w:num w:numId="3">
    <w:abstractNumId w:val="28"/>
  </w:num>
  <w:num w:numId="4">
    <w:abstractNumId w:val="5"/>
  </w:num>
  <w:num w:numId="5">
    <w:abstractNumId w:val="17"/>
  </w:num>
  <w:num w:numId="6">
    <w:abstractNumId w:val="21"/>
  </w:num>
  <w:num w:numId="7">
    <w:abstractNumId w:val="23"/>
  </w:num>
  <w:num w:numId="8">
    <w:abstractNumId w:val="36"/>
  </w:num>
  <w:num w:numId="9">
    <w:abstractNumId w:val="41"/>
  </w:num>
  <w:num w:numId="10">
    <w:abstractNumId w:val="10"/>
  </w:num>
  <w:num w:numId="11">
    <w:abstractNumId w:val="4"/>
  </w:num>
  <w:num w:numId="12">
    <w:abstractNumId w:val="34"/>
  </w:num>
  <w:num w:numId="13">
    <w:abstractNumId w:val="27"/>
  </w:num>
  <w:num w:numId="14">
    <w:abstractNumId w:val="25"/>
  </w:num>
  <w:num w:numId="15">
    <w:abstractNumId w:val="39"/>
  </w:num>
  <w:num w:numId="16">
    <w:abstractNumId w:val="9"/>
  </w:num>
  <w:num w:numId="17">
    <w:abstractNumId w:val="0"/>
  </w:num>
  <w:num w:numId="18">
    <w:abstractNumId w:val="15"/>
  </w:num>
  <w:num w:numId="19">
    <w:abstractNumId w:val="12"/>
  </w:num>
  <w:num w:numId="20">
    <w:abstractNumId w:val="37"/>
  </w:num>
  <w:num w:numId="21">
    <w:abstractNumId w:val="13"/>
  </w:num>
  <w:num w:numId="22">
    <w:abstractNumId w:val="19"/>
  </w:num>
  <w:num w:numId="23">
    <w:abstractNumId w:val="38"/>
  </w:num>
  <w:num w:numId="24">
    <w:abstractNumId w:val="6"/>
  </w:num>
  <w:num w:numId="25">
    <w:abstractNumId w:val="29"/>
  </w:num>
  <w:num w:numId="26">
    <w:abstractNumId w:val="24"/>
  </w:num>
  <w:num w:numId="27">
    <w:abstractNumId w:val="7"/>
  </w:num>
  <w:num w:numId="28">
    <w:abstractNumId w:val="40"/>
  </w:num>
  <w:num w:numId="29">
    <w:abstractNumId w:val="3"/>
  </w:num>
  <w:num w:numId="30">
    <w:abstractNumId w:val="33"/>
  </w:num>
  <w:num w:numId="31">
    <w:abstractNumId w:val="30"/>
  </w:num>
  <w:num w:numId="32">
    <w:abstractNumId w:val="11"/>
  </w:num>
  <w:num w:numId="33">
    <w:abstractNumId w:val="1"/>
  </w:num>
  <w:num w:numId="34">
    <w:abstractNumId w:val="16"/>
  </w:num>
  <w:num w:numId="35">
    <w:abstractNumId w:val="14"/>
  </w:num>
  <w:num w:numId="36">
    <w:abstractNumId w:val="22"/>
  </w:num>
  <w:num w:numId="37">
    <w:abstractNumId w:val="35"/>
  </w:num>
  <w:num w:numId="38">
    <w:abstractNumId w:val="32"/>
  </w:num>
  <w:num w:numId="39">
    <w:abstractNumId w:val="26"/>
  </w:num>
  <w:num w:numId="40">
    <w:abstractNumId w:val="2"/>
  </w:num>
  <w:num w:numId="41">
    <w:abstractNumId w:val="8"/>
  </w:num>
  <w:num w:numId="42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hyphenationZone w:val="425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F50A0F"/>
    <w:rsid w:val="000010E0"/>
    <w:rsid w:val="00004381"/>
    <w:rsid w:val="0000782F"/>
    <w:rsid w:val="0001423E"/>
    <w:rsid w:val="00062E5C"/>
    <w:rsid w:val="00063A23"/>
    <w:rsid w:val="0006724C"/>
    <w:rsid w:val="00073D57"/>
    <w:rsid w:val="00086551"/>
    <w:rsid w:val="000A129D"/>
    <w:rsid w:val="000B793A"/>
    <w:rsid w:val="000C687C"/>
    <w:rsid w:val="000D0DF1"/>
    <w:rsid w:val="000E53B1"/>
    <w:rsid w:val="000E6D54"/>
    <w:rsid w:val="0011442E"/>
    <w:rsid w:val="00122215"/>
    <w:rsid w:val="00125CEE"/>
    <w:rsid w:val="00145769"/>
    <w:rsid w:val="00155B96"/>
    <w:rsid w:val="001668F1"/>
    <w:rsid w:val="001763F4"/>
    <w:rsid w:val="0018527E"/>
    <w:rsid w:val="001A188A"/>
    <w:rsid w:val="001B3FEA"/>
    <w:rsid w:val="001C0957"/>
    <w:rsid w:val="001C57B5"/>
    <w:rsid w:val="001D29B2"/>
    <w:rsid w:val="001E6AFA"/>
    <w:rsid w:val="001E759F"/>
    <w:rsid w:val="001F1584"/>
    <w:rsid w:val="001F4EA9"/>
    <w:rsid w:val="001F5F91"/>
    <w:rsid w:val="001F6B0C"/>
    <w:rsid w:val="002526F4"/>
    <w:rsid w:val="002851FD"/>
    <w:rsid w:val="00286189"/>
    <w:rsid w:val="002B0BB4"/>
    <w:rsid w:val="002D74EA"/>
    <w:rsid w:val="00325E2D"/>
    <w:rsid w:val="00337539"/>
    <w:rsid w:val="003405CB"/>
    <w:rsid w:val="0035211F"/>
    <w:rsid w:val="0035510E"/>
    <w:rsid w:val="0037610C"/>
    <w:rsid w:val="00377F6E"/>
    <w:rsid w:val="00385BEC"/>
    <w:rsid w:val="003872E8"/>
    <w:rsid w:val="003C2BC8"/>
    <w:rsid w:val="003D7185"/>
    <w:rsid w:val="003F71A5"/>
    <w:rsid w:val="0040794F"/>
    <w:rsid w:val="00412F4D"/>
    <w:rsid w:val="00415D9E"/>
    <w:rsid w:val="00430E50"/>
    <w:rsid w:val="00444C78"/>
    <w:rsid w:val="0045392B"/>
    <w:rsid w:val="0047239D"/>
    <w:rsid w:val="004B0405"/>
    <w:rsid w:val="004D6C3C"/>
    <w:rsid w:val="005004CD"/>
    <w:rsid w:val="00536491"/>
    <w:rsid w:val="00564E32"/>
    <w:rsid w:val="0056521A"/>
    <w:rsid w:val="00591191"/>
    <w:rsid w:val="005A67C9"/>
    <w:rsid w:val="005B4C68"/>
    <w:rsid w:val="00611EDE"/>
    <w:rsid w:val="00631700"/>
    <w:rsid w:val="00654C66"/>
    <w:rsid w:val="00682012"/>
    <w:rsid w:val="006A00DC"/>
    <w:rsid w:val="006B47D8"/>
    <w:rsid w:val="006C1317"/>
    <w:rsid w:val="006D1323"/>
    <w:rsid w:val="006D3E38"/>
    <w:rsid w:val="006F0FA0"/>
    <w:rsid w:val="0072015F"/>
    <w:rsid w:val="00731AD8"/>
    <w:rsid w:val="00743D9A"/>
    <w:rsid w:val="00750F0E"/>
    <w:rsid w:val="0078166D"/>
    <w:rsid w:val="007820DD"/>
    <w:rsid w:val="007A4AC6"/>
    <w:rsid w:val="007D2446"/>
    <w:rsid w:val="007D2534"/>
    <w:rsid w:val="0080477D"/>
    <w:rsid w:val="00806636"/>
    <w:rsid w:val="00821297"/>
    <w:rsid w:val="00830781"/>
    <w:rsid w:val="00851118"/>
    <w:rsid w:val="00865F96"/>
    <w:rsid w:val="008818FF"/>
    <w:rsid w:val="0088369A"/>
    <w:rsid w:val="00885B71"/>
    <w:rsid w:val="008E2823"/>
    <w:rsid w:val="008F69A3"/>
    <w:rsid w:val="00901608"/>
    <w:rsid w:val="00913756"/>
    <w:rsid w:val="009171EF"/>
    <w:rsid w:val="00930D5C"/>
    <w:rsid w:val="009460F6"/>
    <w:rsid w:val="00956822"/>
    <w:rsid w:val="00957364"/>
    <w:rsid w:val="00966F92"/>
    <w:rsid w:val="00977173"/>
    <w:rsid w:val="009837E4"/>
    <w:rsid w:val="00991478"/>
    <w:rsid w:val="009919C6"/>
    <w:rsid w:val="009B205B"/>
    <w:rsid w:val="00A05169"/>
    <w:rsid w:val="00A05267"/>
    <w:rsid w:val="00A355A7"/>
    <w:rsid w:val="00A756F2"/>
    <w:rsid w:val="00A75805"/>
    <w:rsid w:val="00A846E5"/>
    <w:rsid w:val="00AD5704"/>
    <w:rsid w:val="00AE0C3E"/>
    <w:rsid w:val="00AE16D7"/>
    <w:rsid w:val="00AF3BE2"/>
    <w:rsid w:val="00B0082B"/>
    <w:rsid w:val="00B1397B"/>
    <w:rsid w:val="00B24798"/>
    <w:rsid w:val="00B35D47"/>
    <w:rsid w:val="00B44916"/>
    <w:rsid w:val="00B553DB"/>
    <w:rsid w:val="00B56175"/>
    <w:rsid w:val="00B564B1"/>
    <w:rsid w:val="00B61547"/>
    <w:rsid w:val="00B74CEB"/>
    <w:rsid w:val="00B8653F"/>
    <w:rsid w:val="00BA4FB2"/>
    <w:rsid w:val="00BB0526"/>
    <w:rsid w:val="00BB2EC6"/>
    <w:rsid w:val="00BD61E4"/>
    <w:rsid w:val="00BF14FF"/>
    <w:rsid w:val="00C17F34"/>
    <w:rsid w:val="00C454DA"/>
    <w:rsid w:val="00C71636"/>
    <w:rsid w:val="00C73296"/>
    <w:rsid w:val="00C95CF9"/>
    <w:rsid w:val="00CA5DF6"/>
    <w:rsid w:val="00CB53C9"/>
    <w:rsid w:val="00CB576B"/>
    <w:rsid w:val="00CC1B58"/>
    <w:rsid w:val="00CC7E52"/>
    <w:rsid w:val="00CD1B59"/>
    <w:rsid w:val="00CD57D9"/>
    <w:rsid w:val="00CF65F5"/>
    <w:rsid w:val="00D34C50"/>
    <w:rsid w:val="00D56297"/>
    <w:rsid w:val="00D91E7F"/>
    <w:rsid w:val="00DA0B1A"/>
    <w:rsid w:val="00DA2A93"/>
    <w:rsid w:val="00DB013F"/>
    <w:rsid w:val="00DB5C5E"/>
    <w:rsid w:val="00DB740B"/>
    <w:rsid w:val="00DE7865"/>
    <w:rsid w:val="00DF2748"/>
    <w:rsid w:val="00DF3061"/>
    <w:rsid w:val="00E0229A"/>
    <w:rsid w:val="00E3008E"/>
    <w:rsid w:val="00E4018E"/>
    <w:rsid w:val="00E444C1"/>
    <w:rsid w:val="00E5062E"/>
    <w:rsid w:val="00E67E66"/>
    <w:rsid w:val="00E82508"/>
    <w:rsid w:val="00EE6693"/>
    <w:rsid w:val="00F0604F"/>
    <w:rsid w:val="00F50A0F"/>
    <w:rsid w:val="00F762A4"/>
    <w:rsid w:val="00F944D6"/>
    <w:rsid w:val="00F94811"/>
    <w:rsid w:val="00F96222"/>
    <w:rsid w:val="00FC2C5E"/>
    <w:rsid w:val="00FC4C8A"/>
    <w:rsid w:val="00FD4C06"/>
    <w:rsid w:val="00FF1FC4"/>
    <w:rsid w:val="00FF6D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0A0F"/>
    <w:pPr>
      <w:spacing w:after="240" w:line="480" w:lineRule="auto"/>
      <w:ind w:firstLine="360"/>
    </w:pPr>
    <w:rPr>
      <w:rFonts w:eastAsia="Times New Roman" w:cs="Calibri"/>
    </w:rPr>
  </w:style>
  <w:style w:type="paragraph" w:styleId="Heading1">
    <w:name w:val="heading 1"/>
    <w:basedOn w:val="Normal"/>
    <w:next w:val="Normal"/>
    <w:link w:val="Heading1Char"/>
    <w:uiPriority w:val="99"/>
    <w:qFormat/>
    <w:rsid w:val="00F50A0F"/>
    <w:pPr>
      <w:spacing w:before="600" w:after="0" w:line="360" w:lineRule="auto"/>
      <w:ind w:firstLine="0"/>
      <w:outlineLvl w:val="0"/>
    </w:pPr>
    <w:rPr>
      <w:rFonts w:ascii="Cambria" w:hAnsi="Cambria" w:cs="Cambria"/>
      <w:b/>
      <w:bCs/>
      <w:i/>
      <w:iCs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F50A0F"/>
    <w:pPr>
      <w:keepNext/>
      <w:keepLines/>
      <w:spacing w:before="200" w:after="0"/>
      <w:outlineLvl w:val="1"/>
    </w:pPr>
    <w:rPr>
      <w:rFonts w:ascii="Cambria" w:hAnsi="Cambria" w:cs="Cambria"/>
      <w:b/>
      <w:bCs/>
      <w:color w:val="4F81BD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9"/>
    <w:qFormat/>
    <w:rsid w:val="00885B71"/>
    <w:pPr>
      <w:keepNext/>
      <w:keepLines/>
      <w:spacing w:before="200" w:after="0"/>
      <w:outlineLvl w:val="2"/>
    </w:pPr>
    <w:rPr>
      <w:rFonts w:ascii="Cambria" w:hAnsi="Cambria" w:cs="Cambria"/>
      <w:b/>
      <w:bCs/>
      <w:color w:val="4F81BD"/>
    </w:rPr>
  </w:style>
  <w:style w:type="paragraph" w:styleId="Heading4">
    <w:name w:val="heading 4"/>
    <w:basedOn w:val="Normal"/>
    <w:next w:val="Normal"/>
    <w:link w:val="Heading4Char"/>
    <w:uiPriority w:val="99"/>
    <w:qFormat/>
    <w:rsid w:val="00086551"/>
    <w:pPr>
      <w:keepNext/>
      <w:keepLines/>
      <w:spacing w:before="200" w:after="0"/>
      <w:outlineLvl w:val="3"/>
    </w:pPr>
    <w:rPr>
      <w:rFonts w:ascii="Cambria" w:hAnsi="Cambria" w:cs="Cambria"/>
      <w:b/>
      <w:bCs/>
      <w:i/>
      <w:iCs/>
      <w:color w:val="4F81BD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F50A0F"/>
    <w:rPr>
      <w:rFonts w:ascii="Cambria" w:hAnsi="Cambria" w:cs="Cambria"/>
      <w:b/>
      <w:bCs/>
      <w:i/>
      <w:iCs/>
      <w:sz w:val="32"/>
      <w:szCs w:val="32"/>
      <w:lang w:eastAsia="hu-HU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F50A0F"/>
    <w:rPr>
      <w:rFonts w:ascii="Cambria" w:hAnsi="Cambria" w:cs="Cambria"/>
      <w:b/>
      <w:bCs/>
      <w:color w:val="4F81BD"/>
      <w:sz w:val="26"/>
      <w:szCs w:val="26"/>
      <w:lang w:eastAsia="hu-HU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885B71"/>
    <w:rPr>
      <w:rFonts w:ascii="Cambria" w:hAnsi="Cambria" w:cs="Cambria"/>
      <w:b/>
      <w:bCs/>
      <w:color w:val="4F81BD"/>
      <w:lang w:eastAsia="hu-HU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086551"/>
    <w:rPr>
      <w:rFonts w:ascii="Cambria" w:hAnsi="Cambria" w:cs="Cambria"/>
      <w:b/>
      <w:bCs/>
      <w:i/>
      <w:iCs/>
      <w:color w:val="4F81BD"/>
      <w:lang w:eastAsia="hu-HU"/>
    </w:rPr>
  </w:style>
  <w:style w:type="paragraph" w:styleId="Header">
    <w:name w:val="header"/>
    <w:basedOn w:val="Normal"/>
    <w:link w:val="HeaderChar"/>
    <w:uiPriority w:val="99"/>
    <w:rsid w:val="00F50A0F"/>
    <w:pPr>
      <w:tabs>
        <w:tab w:val="center" w:pos="4536"/>
        <w:tab w:val="right" w:pos="9072"/>
      </w:tabs>
    </w:pPr>
  </w:style>
  <w:style w:type="character" w:customStyle="1" w:styleId="HeaderChar">
    <w:name w:val="Header Char"/>
    <w:basedOn w:val="DefaultParagraphFont"/>
    <w:link w:val="Header"/>
    <w:uiPriority w:val="99"/>
    <w:locked/>
    <w:rsid w:val="00F50A0F"/>
    <w:rPr>
      <w:rFonts w:eastAsia="Times New Roman"/>
      <w:lang w:eastAsia="hu-HU"/>
    </w:rPr>
  </w:style>
  <w:style w:type="paragraph" w:styleId="Footer">
    <w:name w:val="footer"/>
    <w:basedOn w:val="Normal"/>
    <w:link w:val="FooterChar"/>
    <w:uiPriority w:val="99"/>
    <w:rsid w:val="00F50A0F"/>
    <w:pPr>
      <w:tabs>
        <w:tab w:val="center" w:pos="4536"/>
        <w:tab w:val="right" w:pos="9072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F50A0F"/>
    <w:rPr>
      <w:rFonts w:eastAsia="Times New Roman"/>
      <w:lang w:eastAsia="hu-HU"/>
    </w:rPr>
  </w:style>
  <w:style w:type="paragraph" w:styleId="NormalWeb">
    <w:name w:val="Normal (Web)"/>
    <w:basedOn w:val="Normal"/>
    <w:uiPriority w:val="99"/>
    <w:rsid w:val="00F50A0F"/>
    <w:pPr>
      <w:spacing w:before="100" w:beforeAutospacing="1" w:after="100" w:afterAutospacing="1"/>
    </w:pPr>
  </w:style>
  <w:style w:type="paragraph" w:styleId="Title">
    <w:name w:val="Title"/>
    <w:basedOn w:val="Normal"/>
    <w:next w:val="Normal"/>
    <w:link w:val="TitleChar"/>
    <w:uiPriority w:val="99"/>
    <w:qFormat/>
    <w:rsid w:val="00F50A0F"/>
    <w:pPr>
      <w:spacing w:line="240" w:lineRule="auto"/>
      <w:ind w:firstLine="0"/>
    </w:pPr>
    <w:rPr>
      <w:rFonts w:ascii="Cambria" w:hAnsi="Cambria" w:cs="Cambria"/>
      <w:b/>
      <w:bCs/>
      <w:i/>
      <w:iCs/>
      <w:spacing w:val="10"/>
      <w:sz w:val="60"/>
      <w:szCs w:val="60"/>
    </w:rPr>
  </w:style>
  <w:style w:type="character" w:customStyle="1" w:styleId="TitleChar">
    <w:name w:val="Title Char"/>
    <w:basedOn w:val="DefaultParagraphFont"/>
    <w:link w:val="Title"/>
    <w:uiPriority w:val="99"/>
    <w:locked/>
    <w:rsid w:val="00F50A0F"/>
    <w:rPr>
      <w:rFonts w:ascii="Cambria" w:hAnsi="Cambria" w:cs="Cambria"/>
      <w:b/>
      <w:bCs/>
      <w:i/>
      <w:iCs/>
      <w:spacing w:val="10"/>
      <w:sz w:val="60"/>
      <w:szCs w:val="60"/>
      <w:lang w:eastAsia="hu-HU"/>
    </w:rPr>
  </w:style>
  <w:style w:type="character" w:customStyle="1" w:styleId="apple-converted-space">
    <w:name w:val="apple-converted-space"/>
    <w:basedOn w:val="DefaultParagraphFont"/>
    <w:uiPriority w:val="99"/>
    <w:rsid w:val="00F50A0F"/>
  </w:style>
  <w:style w:type="paragraph" w:styleId="BalloonText">
    <w:name w:val="Balloon Text"/>
    <w:basedOn w:val="Normal"/>
    <w:link w:val="BalloonTextChar"/>
    <w:uiPriority w:val="99"/>
    <w:semiHidden/>
    <w:rsid w:val="00FD4C0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FD4C06"/>
    <w:rPr>
      <w:rFonts w:ascii="Tahoma" w:hAnsi="Tahoma" w:cs="Tahoma"/>
      <w:sz w:val="16"/>
      <w:szCs w:val="16"/>
      <w:lang w:eastAsia="hu-HU"/>
    </w:rPr>
  </w:style>
  <w:style w:type="character" w:styleId="Hyperlink">
    <w:name w:val="Hyperlink"/>
    <w:basedOn w:val="DefaultParagraphFont"/>
    <w:uiPriority w:val="99"/>
    <w:rsid w:val="00E444C1"/>
    <w:rPr>
      <w:color w:val="0000FF"/>
      <w:u w:val="single"/>
    </w:rPr>
  </w:style>
  <w:style w:type="paragraph" w:styleId="ListParagraph">
    <w:name w:val="List Paragraph"/>
    <w:basedOn w:val="Normal"/>
    <w:uiPriority w:val="99"/>
    <w:qFormat/>
    <w:rsid w:val="00063A23"/>
    <w:pPr>
      <w:ind w:left="720"/>
    </w:pPr>
  </w:style>
  <w:style w:type="paragraph" w:customStyle="1" w:styleId="Norml2">
    <w:name w:val="Normál2"/>
    <w:uiPriority w:val="99"/>
    <w:rsid w:val="00E67E66"/>
    <w:pPr>
      <w:suppressAutoHyphens/>
    </w:pPr>
    <w:rPr>
      <w:rFonts w:cs="Calibri"/>
      <w:color w:val="000000"/>
    </w:rPr>
  </w:style>
  <w:style w:type="paragraph" w:styleId="TOC1">
    <w:name w:val="toc 1"/>
    <w:basedOn w:val="Normal"/>
    <w:next w:val="Normal"/>
    <w:autoRedefine/>
    <w:uiPriority w:val="99"/>
    <w:semiHidden/>
    <w:rsid w:val="00A05169"/>
    <w:pPr>
      <w:tabs>
        <w:tab w:val="left" w:pos="880"/>
        <w:tab w:val="right" w:leader="dot" w:pos="9710"/>
      </w:tabs>
      <w:spacing w:after="0" w:line="240" w:lineRule="auto"/>
      <w:ind w:firstLine="357"/>
    </w:pPr>
  </w:style>
  <w:style w:type="paragraph" w:styleId="TOC3">
    <w:name w:val="toc 3"/>
    <w:basedOn w:val="Normal"/>
    <w:next w:val="Normal"/>
    <w:autoRedefine/>
    <w:uiPriority w:val="99"/>
    <w:semiHidden/>
    <w:rsid w:val="0040794F"/>
    <w:pPr>
      <w:tabs>
        <w:tab w:val="right" w:leader="dot" w:pos="9710"/>
      </w:tabs>
      <w:spacing w:after="0" w:line="240" w:lineRule="auto"/>
      <w:ind w:left="442" w:firstLine="357"/>
    </w:pPr>
  </w:style>
  <w:style w:type="paragraph" w:styleId="TOC2">
    <w:name w:val="toc 2"/>
    <w:basedOn w:val="Normal"/>
    <w:next w:val="Normal"/>
    <w:autoRedefine/>
    <w:uiPriority w:val="99"/>
    <w:semiHidden/>
    <w:rsid w:val="001668F1"/>
    <w:pPr>
      <w:tabs>
        <w:tab w:val="right" w:leader="dot" w:pos="9710"/>
      </w:tabs>
      <w:spacing w:after="0" w:line="240" w:lineRule="auto"/>
      <w:ind w:left="221" w:firstLine="357"/>
    </w:pPr>
  </w:style>
  <w:style w:type="table" w:customStyle="1" w:styleId="GridTable1LightAccent3">
    <w:name w:val="Grid Table 1 Light Accent 3"/>
    <w:uiPriority w:val="99"/>
    <w:rsid w:val="0037610C"/>
    <w:rPr>
      <w:rFonts w:cs="Calibri"/>
      <w:sz w:val="20"/>
      <w:szCs w:val="20"/>
    </w:rPr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ListTable6ColorfulAccent3">
    <w:name w:val="List Table 6 Colorful Accent 3"/>
    <w:uiPriority w:val="99"/>
    <w:rsid w:val="0037610C"/>
    <w:rPr>
      <w:rFonts w:cs="Calibri"/>
      <w:color w:val="76923C"/>
      <w:sz w:val="20"/>
      <w:szCs w:val="20"/>
    </w:rPr>
    <w:tblPr>
      <w:tblStyleRowBandSize w:val="1"/>
      <w:tblStyleColBandSize w:val="1"/>
      <w:tblBorders>
        <w:top w:val="single" w:sz="4" w:space="0" w:color="9BBB59"/>
        <w:bottom w:val="single" w:sz="4" w:space="0" w:color="9BBB59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uiPriority w:val="99"/>
    <w:rsid w:val="0047239D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769849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849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849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849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E4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34</Pages>
  <Words>4954</Words>
  <Characters>-32766</Characters>
  <Application>Microsoft Office Outlook</Application>
  <DocSecurity>0</DocSecurity>
  <Lines>0</Lines>
  <Paragraphs>0</Paragraphs>
  <ScaleCrop>false</ScaleCrop>
  <Company>Hewlett-Packard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pedagógus szakképzettséggel rendelkező nevelő és oktató munkát közvetlenül segítő munkakörben foglalkoztatottakra vonatkozó helyi értékelési szabályzat</dc:title>
  <dc:subject/>
  <dc:creator>LT-GJ</dc:creator>
  <cp:keywords/>
  <dc:description/>
  <cp:lastModifiedBy>ovi</cp:lastModifiedBy>
  <cp:revision>3</cp:revision>
  <cp:lastPrinted>2016-09-23T08:35:00Z</cp:lastPrinted>
  <dcterms:created xsi:type="dcterms:W3CDTF">2016-09-23T08:37:00Z</dcterms:created>
  <dcterms:modified xsi:type="dcterms:W3CDTF">2016-10-10T08:41:00Z</dcterms:modified>
</cp:coreProperties>
</file>